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E5" w:rsidRPr="00832228" w:rsidRDefault="005509E5" w:rsidP="005509E5">
      <w:pPr>
        <w:spacing w:line="230" w:lineRule="auto"/>
        <w:jc w:val="center"/>
        <w:rPr>
          <w:szCs w:val="28"/>
        </w:rPr>
      </w:pPr>
    </w:p>
    <w:p w:rsidR="005509E5" w:rsidRPr="00832228" w:rsidRDefault="005509E5" w:rsidP="0081359C">
      <w:pPr>
        <w:spacing w:line="230" w:lineRule="auto"/>
        <w:jc w:val="center"/>
        <w:rPr>
          <w:b/>
          <w:sz w:val="28"/>
          <w:szCs w:val="28"/>
        </w:rPr>
      </w:pPr>
      <w:r w:rsidRPr="00832228">
        <w:rPr>
          <w:b/>
          <w:sz w:val="28"/>
          <w:szCs w:val="28"/>
        </w:rPr>
        <w:t>О Т Ч Е Т</w:t>
      </w:r>
    </w:p>
    <w:p w:rsidR="005509E5" w:rsidRPr="007F731F" w:rsidRDefault="007F731F" w:rsidP="0081359C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8"/>
          <w:szCs w:val="28"/>
        </w:rPr>
      </w:pPr>
      <w:r w:rsidRPr="007F731F">
        <w:rPr>
          <w:b/>
          <w:sz w:val="28"/>
          <w:szCs w:val="28"/>
        </w:rPr>
        <w:t>Управления информационных технологий и связи Пензенской области</w:t>
      </w:r>
    </w:p>
    <w:p w:rsidR="005509E5" w:rsidRPr="00832228" w:rsidRDefault="005509E5" w:rsidP="0081359C">
      <w:pPr>
        <w:spacing w:line="230" w:lineRule="auto"/>
        <w:jc w:val="center"/>
        <w:rPr>
          <w:b/>
          <w:color w:val="000000"/>
          <w:sz w:val="28"/>
          <w:szCs w:val="28"/>
        </w:rPr>
      </w:pPr>
      <w:r w:rsidRPr="00832228">
        <w:rPr>
          <w:b/>
          <w:sz w:val="28"/>
          <w:szCs w:val="28"/>
        </w:rPr>
        <w:t>о выполнении мероприятий Плана противодействия коррупции в Пензенской области на 2018</w:t>
      </w:r>
      <w:r>
        <w:rPr>
          <w:b/>
          <w:sz w:val="28"/>
          <w:szCs w:val="28"/>
        </w:rPr>
        <w:t xml:space="preserve"> </w:t>
      </w:r>
      <w:r w:rsidRPr="00832228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832228">
        <w:rPr>
          <w:b/>
          <w:sz w:val="28"/>
          <w:szCs w:val="28"/>
        </w:rPr>
        <w:t>2020 годы</w:t>
      </w:r>
    </w:p>
    <w:p w:rsidR="005509E5" w:rsidRPr="00832228" w:rsidRDefault="005509E5" w:rsidP="0081359C">
      <w:pPr>
        <w:spacing w:line="230" w:lineRule="auto"/>
        <w:jc w:val="center"/>
        <w:rPr>
          <w:b/>
          <w:sz w:val="28"/>
          <w:szCs w:val="28"/>
        </w:rPr>
      </w:pPr>
      <w:r w:rsidRPr="00832228">
        <w:rPr>
          <w:b/>
          <w:color w:val="000000"/>
          <w:sz w:val="28"/>
          <w:szCs w:val="28"/>
        </w:rPr>
        <w:t>за</w:t>
      </w:r>
      <w:r w:rsidRPr="00832228">
        <w:rPr>
          <w:b/>
          <w:color w:val="000000"/>
          <w:sz w:val="28"/>
          <w:szCs w:val="28"/>
          <w:lang w:val="en-US"/>
        </w:rPr>
        <w:t xml:space="preserve"> </w:t>
      </w:r>
      <w:r w:rsidR="007F731F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</w:t>
      </w:r>
      <w:r w:rsidRPr="00832228">
        <w:rPr>
          <w:b/>
          <w:color w:val="000000"/>
          <w:sz w:val="28"/>
          <w:szCs w:val="28"/>
        </w:rPr>
        <w:t>полугодие</w:t>
      </w:r>
      <w:r>
        <w:rPr>
          <w:b/>
          <w:color w:val="000000"/>
          <w:sz w:val="28"/>
          <w:szCs w:val="28"/>
        </w:rPr>
        <w:t xml:space="preserve"> </w:t>
      </w:r>
      <w:r w:rsidR="007F731F">
        <w:rPr>
          <w:b/>
          <w:color w:val="000000"/>
          <w:sz w:val="28"/>
          <w:szCs w:val="28"/>
        </w:rPr>
        <w:t>2018</w:t>
      </w:r>
      <w:r>
        <w:rPr>
          <w:b/>
          <w:color w:val="000000"/>
          <w:sz w:val="28"/>
          <w:szCs w:val="28"/>
        </w:rPr>
        <w:t xml:space="preserve"> </w:t>
      </w:r>
      <w:r w:rsidRPr="00832228">
        <w:rPr>
          <w:b/>
          <w:color w:val="000000"/>
          <w:sz w:val="28"/>
          <w:szCs w:val="28"/>
        </w:rPr>
        <w:t>года</w:t>
      </w:r>
      <w:bookmarkStart w:id="0" w:name="_GoBack"/>
      <w:bookmarkEnd w:id="0"/>
    </w:p>
    <w:p w:rsidR="005509E5" w:rsidRPr="00832228" w:rsidRDefault="005509E5" w:rsidP="005509E5">
      <w:pPr>
        <w:widowControl/>
        <w:autoSpaceDE w:val="0"/>
        <w:autoSpaceDN w:val="0"/>
        <w:adjustRightInd w:val="0"/>
        <w:spacing w:line="230" w:lineRule="auto"/>
        <w:jc w:val="center"/>
        <w:rPr>
          <w:bCs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134"/>
        <w:gridCol w:w="6803"/>
        <w:gridCol w:w="4678"/>
        <w:gridCol w:w="1843"/>
      </w:tblGrid>
      <w:tr w:rsidR="005509E5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E5" w:rsidRPr="0081359C" w:rsidRDefault="005509E5" w:rsidP="0035760F">
            <w:pPr>
              <w:spacing w:line="230" w:lineRule="auto"/>
              <w:ind w:left="-82" w:right="-112"/>
              <w:jc w:val="center"/>
              <w:rPr>
                <w:b/>
                <w:bCs/>
                <w:sz w:val="28"/>
                <w:szCs w:val="28"/>
              </w:rPr>
            </w:pPr>
            <w:r w:rsidRPr="0081359C">
              <w:rPr>
                <w:b/>
                <w:bCs/>
                <w:sz w:val="28"/>
                <w:szCs w:val="28"/>
              </w:rPr>
              <w:t>№</w:t>
            </w:r>
          </w:p>
          <w:p w:rsidR="005509E5" w:rsidRPr="0081359C" w:rsidRDefault="005509E5" w:rsidP="0035760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proofErr w:type="gramStart"/>
            <w:r w:rsidRPr="0081359C">
              <w:rPr>
                <w:sz w:val="28"/>
                <w:szCs w:val="28"/>
              </w:rPr>
              <w:t>п</w:t>
            </w:r>
            <w:proofErr w:type="gramEnd"/>
            <w:r w:rsidRPr="0081359C">
              <w:rPr>
                <w:sz w:val="28"/>
                <w:szCs w:val="28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E5" w:rsidRPr="0081359C" w:rsidRDefault="005509E5" w:rsidP="0035760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№</w:t>
            </w:r>
          </w:p>
          <w:p w:rsidR="005509E5" w:rsidRPr="0081359C" w:rsidRDefault="005509E5" w:rsidP="0035760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пункта Плана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E5" w:rsidRPr="0081359C" w:rsidRDefault="005509E5" w:rsidP="0035760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E5" w:rsidRPr="0081359C" w:rsidRDefault="005509E5" w:rsidP="0035760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Информация </w:t>
            </w:r>
          </w:p>
          <w:p w:rsidR="005509E5" w:rsidRPr="0081359C" w:rsidRDefault="005509E5" w:rsidP="0035760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о реализации мероприятия</w:t>
            </w:r>
          </w:p>
          <w:p w:rsidR="005509E5" w:rsidRPr="0081359C" w:rsidRDefault="005509E5" w:rsidP="0035760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(проведенная работа)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E5" w:rsidRPr="00832228" w:rsidRDefault="005509E5" w:rsidP="0035760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Примечания</w:t>
            </w:r>
          </w:p>
        </w:tc>
      </w:tr>
      <w:tr w:rsidR="005509E5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E5" w:rsidRPr="0081359C" w:rsidRDefault="005509E5" w:rsidP="0035760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135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E5" w:rsidRPr="0081359C" w:rsidRDefault="005509E5" w:rsidP="0035760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1359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E5" w:rsidRPr="0081359C" w:rsidRDefault="005509E5" w:rsidP="0035760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1359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E5" w:rsidRPr="0081359C" w:rsidRDefault="005509E5" w:rsidP="0035760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1359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E5" w:rsidRPr="00832228" w:rsidRDefault="005509E5" w:rsidP="0035760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bCs/>
                <w:sz w:val="28"/>
                <w:szCs w:val="28"/>
              </w:rPr>
              <w:t>5</w:t>
            </w: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81359C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spacing w:line="223" w:lineRule="auto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1.3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spacing w:line="223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Обеспечение деятельности Комиссии по соблюдению требований к служебному поведению государственных гражданских служащих Пензенской области и урегулированию конфликта интересов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9E2FBA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За отчетный период заседания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 государственной гражданской службы Пензенской области не проводились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spacing w:line="223" w:lineRule="auto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1.5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spacing w:line="223" w:lineRule="auto"/>
              <w:jc w:val="both"/>
              <w:rPr>
                <w:sz w:val="28"/>
                <w:szCs w:val="28"/>
              </w:rPr>
            </w:pPr>
            <w:r w:rsidRPr="0081359C">
              <w:rPr>
                <w:spacing w:val="-4"/>
                <w:sz w:val="28"/>
                <w:szCs w:val="28"/>
              </w:rPr>
              <w:t>Работа по поддержанию в актуальном состоянии подразделов официальных сайтов,</w:t>
            </w:r>
            <w:r w:rsidRPr="0081359C">
              <w:rPr>
                <w:sz w:val="28"/>
                <w:szCs w:val="28"/>
              </w:rPr>
              <w:t xml:space="preserve"> посвященных вопросам противодействия коррупции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9C1CB6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В Управлении проводится постоянная работа по поддержанию в актуальном состоянии </w:t>
            </w:r>
            <w:r w:rsidRPr="0081359C">
              <w:rPr>
                <w:sz w:val="28"/>
                <w:szCs w:val="28"/>
              </w:rPr>
              <w:t>подраздел</w:t>
            </w:r>
            <w:r w:rsidRPr="0081359C">
              <w:rPr>
                <w:sz w:val="28"/>
                <w:szCs w:val="28"/>
              </w:rPr>
              <w:t>а</w:t>
            </w:r>
            <w:r w:rsidRPr="0081359C">
              <w:rPr>
                <w:sz w:val="28"/>
                <w:szCs w:val="28"/>
              </w:rPr>
              <w:t xml:space="preserve"> официальн</w:t>
            </w:r>
            <w:r w:rsidRPr="0081359C">
              <w:rPr>
                <w:sz w:val="28"/>
                <w:szCs w:val="28"/>
              </w:rPr>
              <w:t>ого</w:t>
            </w:r>
            <w:r w:rsidRPr="0081359C">
              <w:rPr>
                <w:sz w:val="28"/>
                <w:szCs w:val="28"/>
              </w:rPr>
              <w:t xml:space="preserve"> сайт</w:t>
            </w:r>
            <w:r w:rsidRPr="0081359C">
              <w:rPr>
                <w:sz w:val="28"/>
                <w:szCs w:val="28"/>
              </w:rPr>
              <w:t>а Управления</w:t>
            </w:r>
            <w:r w:rsidRPr="0081359C">
              <w:rPr>
                <w:sz w:val="28"/>
                <w:szCs w:val="28"/>
              </w:rPr>
              <w:t>, посвященн</w:t>
            </w:r>
            <w:r w:rsidRPr="0081359C">
              <w:rPr>
                <w:sz w:val="28"/>
                <w:szCs w:val="28"/>
              </w:rPr>
              <w:t>ого</w:t>
            </w:r>
            <w:r w:rsidRPr="0081359C">
              <w:rPr>
                <w:sz w:val="28"/>
                <w:szCs w:val="28"/>
              </w:rPr>
              <w:t xml:space="preserve"> вопрос</w:t>
            </w:r>
            <w:r w:rsidRPr="0081359C">
              <w:rPr>
                <w:sz w:val="28"/>
                <w:szCs w:val="28"/>
              </w:rPr>
              <w:t>у</w:t>
            </w:r>
            <w:r w:rsidRPr="0081359C">
              <w:rPr>
                <w:sz w:val="28"/>
                <w:szCs w:val="28"/>
              </w:rPr>
              <w:t xml:space="preserve"> противодействия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2.1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r w:rsidRPr="0081359C">
              <w:rPr>
                <w:spacing w:val="-6"/>
                <w:kern w:val="24"/>
                <w:sz w:val="28"/>
                <w:szCs w:val="28"/>
              </w:rPr>
              <w:t>Обеспечение в установленном порядке сбора сведений о доходах, расходах, об имуще</w:t>
            </w:r>
            <w:r w:rsidRPr="0081359C">
              <w:rPr>
                <w:sz w:val="28"/>
                <w:szCs w:val="28"/>
              </w:rPr>
              <w:t xml:space="preserve">стве и обязательствах имущественного характера лиц, на которых в соответствии с действующим законодательством </w:t>
            </w:r>
            <w:r w:rsidRPr="0081359C">
              <w:rPr>
                <w:sz w:val="28"/>
                <w:szCs w:val="28"/>
              </w:rPr>
              <w:lastRenderedPageBreak/>
              <w:t>возложена обязанность по представлению указанных сведений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9C1CB6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lastRenderedPageBreak/>
              <w:t>В Управлении о</w:t>
            </w:r>
            <w:r w:rsidRPr="0081359C">
              <w:rPr>
                <w:sz w:val="28"/>
                <w:szCs w:val="28"/>
              </w:rPr>
              <w:t>беспечен</w:t>
            </w:r>
            <w:r w:rsidRPr="0081359C">
              <w:rPr>
                <w:sz w:val="28"/>
                <w:szCs w:val="28"/>
              </w:rPr>
              <w:t>о</w:t>
            </w:r>
            <w:r w:rsidRPr="0081359C">
              <w:rPr>
                <w:sz w:val="28"/>
                <w:szCs w:val="28"/>
              </w:rPr>
              <w:t xml:space="preserve"> в установленном порядке сбор сведений о доходах, расходах, об имуществе и обязательствах </w:t>
            </w:r>
            <w:r w:rsidRPr="0081359C">
              <w:rPr>
                <w:sz w:val="28"/>
                <w:szCs w:val="28"/>
              </w:rPr>
              <w:lastRenderedPageBreak/>
              <w:t>имущественного характера лиц, на которых в соответствии с действующим законодательством возложена обязанность по представлению указанных сведений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2.2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proofErr w:type="gramStart"/>
            <w:r w:rsidRPr="0081359C">
              <w:rPr>
                <w:spacing w:val="-6"/>
                <w:kern w:val="24"/>
                <w:sz w:val="28"/>
                <w:szCs w:val="28"/>
              </w:rPr>
              <w:t>Осуществление анализа сведений, представляемых лицами, замещающими государственные должности Пензенской области, государственными гражданскими служащими Пензенской области, замещающими должности руководителей исполнитель</w:t>
            </w:r>
            <w:r w:rsidRPr="0081359C">
              <w:rPr>
                <w:sz w:val="28"/>
                <w:szCs w:val="28"/>
              </w:rPr>
              <w:t>ных органов Пензенской области, гражданскими служащими ИОГВ Пензенской области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9C1CB6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pacing w:val="-6"/>
                <w:kern w:val="24"/>
                <w:sz w:val="28"/>
                <w:szCs w:val="28"/>
              </w:rPr>
              <w:t>А</w:t>
            </w:r>
            <w:r w:rsidRPr="0081359C">
              <w:rPr>
                <w:spacing w:val="-6"/>
                <w:kern w:val="24"/>
                <w:sz w:val="28"/>
                <w:szCs w:val="28"/>
              </w:rPr>
              <w:t>нализ сведений, представляемых</w:t>
            </w:r>
            <w:r w:rsidRPr="0081359C">
              <w:rPr>
                <w:spacing w:val="-6"/>
                <w:kern w:val="24"/>
                <w:sz w:val="28"/>
                <w:szCs w:val="28"/>
              </w:rPr>
              <w:t xml:space="preserve"> </w:t>
            </w:r>
            <w:r w:rsidRPr="0081359C">
              <w:rPr>
                <w:sz w:val="28"/>
                <w:szCs w:val="28"/>
              </w:rPr>
              <w:t xml:space="preserve">гражданскими служащими </w:t>
            </w:r>
            <w:r w:rsidRPr="0081359C">
              <w:rPr>
                <w:sz w:val="28"/>
                <w:szCs w:val="28"/>
              </w:rPr>
              <w:t>Управления</w:t>
            </w:r>
            <w:r w:rsidRPr="0081359C">
              <w:rPr>
                <w:sz w:val="28"/>
                <w:szCs w:val="28"/>
              </w:rPr>
              <w:t xml:space="preserve">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</w:t>
            </w:r>
            <w:r w:rsidRPr="0081359C">
              <w:rPr>
                <w:sz w:val="28"/>
                <w:szCs w:val="28"/>
              </w:rPr>
              <w:t xml:space="preserve"> проводится в сроки</w:t>
            </w:r>
            <w:proofErr w:type="gramStart"/>
            <w:r w:rsidRPr="0081359C">
              <w:rPr>
                <w:sz w:val="28"/>
                <w:szCs w:val="28"/>
              </w:rPr>
              <w:t xml:space="preserve"> ,</w:t>
            </w:r>
            <w:proofErr w:type="gramEnd"/>
            <w:r w:rsidRPr="0081359C">
              <w:rPr>
                <w:sz w:val="28"/>
                <w:szCs w:val="28"/>
              </w:rPr>
              <w:t xml:space="preserve"> предусмотренные  Планом противодействия коррупции в Пензенской области на 2018-2020 годы.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2.3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Осуществление анализа сведений о доходах, расходах, об имуществе и обязательствах имущественного характера, представляемых гражданами, претендующими на замещение государственных должностей Пензенской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CB6" w:rsidRPr="0081359C" w:rsidRDefault="009C1CB6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За отчетный период проведен один анализ </w:t>
            </w:r>
            <w:r w:rsidRPr="0081359C">
              <w:rPr>
                <w:sz w:val="28"/>
                <w:szCs w:val="28"/>
              </w:rPr>
              <w:t xml:space="preserve">сведений о доходах, расходах, об имуществе и обязательствах имущественного характера, </w:t>
            </w:r>
            <w:r w:rsidRPr="0081359C">
              <w:rPr>
                <w:sz w:val="28"/>
                <w:szCs w:val="28"/>
              </w:rPr>
              <w:t>представленный</w:t>
            </w:r>
            <w:r w:rsidRPr="0081359C">
              <w:rPr>
                <w:sz w:val="28"/>
                <w:szCs w:val="28"/>
              </w:rPr>
              <w:t xml:space="preserve"> граждан</w:t>
            </w:r>
            <w:r w:rsidRPr="0081359C">
              <w:rPr>
                <w:sz w:val="28"/>
                <w:szCs w:val="28"/>
              </w:rPr>
              <w:t>ином</w:t>
            </w:r>
            <w:r w:rsidRPr="0081359C">
              <w:rPr>
                <w:sz w:val="28"/>
                <w:szCs w:val="28"/>
              </w:rPr>
              <w:t xml:space="preserve">, претендующим на замещение </w:t>
            </w:r>
            <w:r w:rsidRPr="0081359C">
              <w:rPr>
                <w:sz w:val="28"/>
                <w:szCs w:val="28"/>
              </w:rPr>
              <w:t>должности</w:t>
            </w:r>
            <w:r w:rsidRPr="0081359C">
              <w:rPr>
                <w:sz w:val="28"/>
                <w:szCs w:val="28"/>
              </w:rPr>
              <w:t xml:space="preserve"> </w:t>
            </w:r>
            <w:r w:rsidRPr="0081359C">
              <w:rPr>
                <w:sz w:val="28"/>
                <w:szCs w:val="28"/>
              </w:rPr>
              <w:t xml:space="preserve">государственной гражданской службы </w:t>
            </w:r>
            <w:r w:rsidRPr="0081359C">
              <w:rPr>
                <w:sz w:val="28"/>
                <w:szCs w:val="28"/>
              </w:rPr>
              <w:t>Пензенской области</w:t>
            </w:r>
            <w:r w:rsidRPr="0081359C">
              <w:rPr>
                <w:sz w:val="28"/>
                <w:szCs w:val="28"/>
              </w:rPr>
              <w:t xml:space="preserve">. </w:t>
            </w:r>
          </w:p>
          <w:p w:rsidR="0017684A" w:rsidRPr="0081359C" w:rsidRDefault="009C1CB6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Фактов предоставления недостоверных сведений не выявлено.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2.4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Осуществление проверок достоверности и полноты сведений, предоставляемых </w:t>
            </w:r>
            <w:r w:rsidRPr="0081359C">
              <w:rPr>
                <w:spacing w:val="-6"/>
                <w:sz w:val="28"/>
                <w:szCs w:val="28"/>
              </w:rPr>
              <w:t>гражданскими служащими Пензенской области, руководителями государственных</w:t>
            </w:r>
            <w:r w:rsidRPr="0081359C">
              <w:rPr>
                <w:sz w:val="28"/>
                <w:szCs w:val="28"/>
              </w:rPr>
              <w:t xml:space="preserve"> </w:t>
            </w:r>
            <w:r w:rsidRPr="0081359C">
              <w:rPr>
                <w:spacing w:val="-6"/>
                <w:sz w:val="28"/>
                <w:szCs w:val="28"/>
              </w:rPr>
              <w:t>областных учреждений, подведомственных исполнительным органам государственной</w:t>
            </w:r>
            <w:r w:rsidRPr="0081359C">
              <w:rPr>
                <w:sz w:val="28"/>
                <w:szCs w:val="28"/>
              </w:rPr>
              <w:t xml:space="preserve"> </w:t>
            </w:r>
            <w:r w:rsidRPr="0081359C">
              <w:rPr>
                <w:spacing w:val="-4"/>
                <w:sz w:val="28"/>
                <w:szCs w:val="28"/>
              </w:rPr>
              <w:t>власти Пензенской области, и соблюдения ими требований к служебному поведению</w:t>
            </w:r>
            <w:r w:rsidRPr="0081359C">
              <w:rPr>
                <w:sz w:val="28"/>
                <w:szCs w:val="28"/>
              </w:rPr>
              <w:t xml:space="preserve"> в соответствии с законодательством Пензенской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9C1CB6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Оснований для проведения проверок не возникало.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2.9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proofErr w:type="gramStart"/>
            <w:r w:rsidRPr="0081359C">
              <w:rPr>
                <w:sz w:val="28"/>
                <w:szCs w:val="28"/>
              </w:rPr>
              <w:t xml:space="preserve">Организация размещения сведений о доходах, расходах, об имуществе и обязательствах имущественного характера лиц, замещающих государственные должности, гражданских служащих, руководителей государственных областных </w:t>
            </w:r>
            <w:r w:rsidRPr="0081359C">
              <w:rPr>
                <w:spacing w:val="-4"/>
                <w:sz w:val="28"/>
                <w:szCs w:val="28"/>
              </w:rPr>
              <w:t>учреждений, подведомственных исполнительным органам государственной власти</w:t>
            </w:r>
            <w:r w:rsidRPr="0081359C">
              <w:rPr>
                <w:sz w:val="28"/>
                <w:szCs w:val="28"/>
              </w:rPr>
              <w:t xml:space="preserve"> </w:t>
            </w:r>
            <w:r w:rsidRPr="0081359C">
              <w:rPr>
                <w:spacing w:val="-4"/>
                <w:sz w:val="28"/>
                <w:szCs w:val="28"/>
              </w:rPr>
              <w:t xml:space="preserve">Пензенской области, их супруг (супругов) и несовершеннолетних детей на </w:t>
            </w:r>
            <w:proofErr w:type="spellStart"/>
            <w:r w:rsidRPr="0081359C">
              <w:rPr>
                <w:spacing w:val="-4"/>
                <w:sz w:val="28"/>
                <w:szCs w:val="28"/>
              </w:rPr>
              <w:t>офици-</w:t>
            </w:r>
            <w:r w:rsidRPr="0081359C">
              <w:rPr>
                <w:sz w:val="28"/>
                <w:szCs w:val="28"/>
              </w:rPr>
              <w:t>альных</w:t>
            </w:r>
            <w:proofErr w:type="spellEnd"/>
            <w:r w:rsidRPr="0081359C">
              <w:rPr>
                <w:sz w:val="28"/>
                <w:szCs w:val="28"/>
              </w:rPr>
              <w:t xml:space="preserve"> сайтах Правительства Пензенской области и исполнительных органов государственной власти Пензенской области в сети Интернет в соответствии </w:t>
            </w:r>
            <w:r w:rsidRPr="0081359C">
              <w:rPr>
                <w:sz w:val="28"/>
                <w:szCs w:val="28"/>
              </w:rPr>
              <w:br/>
              <w:t>с законодательством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9C1CB6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Сведения о доходах, расходах, об имуществе и обязательствах имущественного характера размещены на сайте Управления.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2.10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Внесение изменений в перечни конкретных должностей гражданской службы, при замещении которых гражданские служащие обязаны представлять сведения </w:t>
            </w:r>
            <w:r w:rsidRPr="0081359C">
              <w:rPr>
                <w:sz w:val="28"/>
                <w:szCs w:val="28"/>
              </w:rPr>
              <w:br/>
              <w:t>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9C1CB6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Управлением принят приказ от 21.03.2017 № 18-о/д «О</w:t>
            </w:r>
            <w:r w:rsidRPr="0081359C">
              <w:rPr>
                <w:bCs/>
                <w:color w:val="000000"/>
                <w:sz w:val="28"/>
                <w:szCs w:val="28"/>
              </w:rPr>
              <w:t>б утверждении перечня должностей государственной гражданской службы Пензенской области в Управлении информационных технологий и связи Пензенской области, при замещении которых государственные гражданские служащие обязаны представлять сведения о доходах, расходах, об имуществе и обязательствах имущественного характера</w:t>
            </w:r>
            <w:r w:rsidRPr="0081359C">
              <w:rPr>
                <w:bCs/>
                <w:color w:val="000000"/>
                <w:sz w:val="28"/>
                <w:szCs w:val="28"/>
              </w:rPr>
              <w:t>». В настоящее время данный перечень находится в актуальном состоянии.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2.12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Обеспечение соблюдения лицами, замещающими государственные должности Пензенской области, и гражданскими служащими Пензенской области запретов, ограничений и требований, установленных в целях противодействия коррупции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9C1CB6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Гражданскими служащими Управления соблюдаются </w:t>
            </w:r>
            <w:r w:rsidRPr="0081359C">
              <w:rPr>
                <w:sz w:val="28"/>
                <w:szCs w:val="28"/>
              </w:rPr>
              <w:t>запрет</w:t>
            </w:r>
            <w:r w:rsidRPr="0081359C">
              <w:rPr>
                <w:sz w:val="28"/>
                <w:szCs w:val="28"/>
              </w:rPr>
              <w:t>ы</w:t>
            </w:r>
            <w:r w:rsidRPr="0081359C">
              <w:rPr>
                <w:sz w:val="28"/>
                <w:szCs w:val="28"/>
              </w:rPr>
              <w:t>, ограничени</w:t>
            </w:r>
            <w:r w:rsidRPr="0081359C">
              <w:rPr>
                <w:sz w:val="28"/>
                <w:szCs w:val="28"/>
              </w:rPr>
              <w:t>я</w:t>
            </w:r>
            <w:r w:rsidRPr="0081359C">
              <w:rPr>
                <w:sz w:val="28"/>
                <w:szCs w:val="28"/>
              </w:rPr>
              <w:t xml:space="preserve"> и требовани</w:t>
            </w:r>
            <w:r w:rsidRPr="0081359C">
              <w:rPr>
                <w:sz w:val="28"/>
                <w:szCs w:val="28"/>
              </w:rPr>
              <w:t>я</w:t>
            </w:r>
            <w:r w:rsidRPr="0081359C">
              <w:rPr>
                <w:sz w:val="28"/>
                <w:szCs w:val="28"/>
              </w:rPr>
              <w:t>, установленны</w:t>
            </w:r>
            <w:r w:rsidRPr="0081359C">
              <w:rPr>
                <w:sz w:val="28"/>
                <w:szCs w:val="28"/>
              </w:rPr>
              <w:t>е</w:t>
            </w:r>
            <w:r w:rsidRPr="0081359C">
              <w:rPr>
                <w:sz w:val="28"/>
                <w:szCs w:val="28"/>
              </w:rPr>
              <w:t xml:space="preserve"> в целях противодействия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2.13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Принятие мер по повышению эффективности </w:t>
            </w:r>
            <w:proofErr w:type="gramStart"/>
            <w:r w:rsidRPr="0081359C">
              <w:rPr>
                <w:sz w:val="28"/>
                <w:szCs w:val="28"/>
              </w:rPr>
              <w:t>контроля за</w:t>
            </w:r>
            <w:proofErr w:type="gramEnd"/>
            <w:r w:rsidRPr="0081359C">
              <w:rPr>
                <w:sz w:val="28"/>
                <w:szCs w:val="28"/>
              </w:rPr>
              <w:t xml:space="preserve"> соблюдением лицами, замещающими государственные должности Пензенской области, должности государственной гражданской службы Пензенской области и муниципальные </w:t>
            </w:r>
            <w:r w:rsidRPr="0081359C">
              <w:rPr>
                <w:spacing w:val="-6"/>
                <w:sz w:val="28"/>
                <w:szCs w:val="28"/>
              </w:rPr>
              <w:t>должности, требований законодательства Российской Федерации о противодействии</w:t>
            </w:r>
            <w:r w:rsidRPr="0081359C">
              <w:rPr>
                <w:sz w:val="28"/>
                <w:szCs w:val="28"/>
              </w:rPr>
              <w:t xml:space="preserve">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  <w:p w:rsidR="0017684A" w:rsidRPr="0081359C" w:rsidRDefault="0017684A" w:rsidP="0014760A">
            <w:pPr>
              <w:pStyle w:val="ConsPlusNormal"/>
              <w:tabs>
                <w:tab w:val="left" w:pos="694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AF0565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Случаев возникновения конфликта интересов, одной из сторон которого являются государственные гражданские служащие Управления не выявлено.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2.14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81359C">
              <w:rPr>
                <w:sz w:val="28"/>
                <w:szCs w:val="28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Пензенской области и должности государственной гражданской службы Пензенской 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565" w:rsidRPr="0081359C" w:rsidRDefault="00AF0565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В целях выявления возможного конфликта интересов у государственных гражданских служащих Управления, осуществляется </w:t>
            </w:r>
            <w:proofErr w:type="gramStart"/>
            <w:r w:rsidRPr="0081359C">
              <w:rPr>
                <w:sz w:val="28"/>
                <w:szCs w:val="28"/>
              </w:rPr>
              <w:t>контрол</w:t>
            </w:r>
            <w:r w:rsidRPr="0081359C">
              <w:rPr>
                <w:sz w:val="28"/>
                <w:szCs w:val="28"/>
              </w:rPr>
              <w:t>ь</w:t>
            </w:r>
            <w:r w:rsidRPr="0081359C">
              <w:rPr>
                <w:sz w:val="28"/>
                <w:szCs w:val="28"/>
              </w:rPr>
              <w:t xml:space="preserve"> за</w:t>
            </w:r>
            <w:proofErr w:type="gramEnd"/>
            <w:r w:rsidRPr="0081359C">
              <w:rPr>
                <w:sz w:val="28"/>
                <w:szCs w:val="28"/>
              </w:rPr>
              <w:t xml:space="preserve"> актуализацией сведений, содержащихся в анкетах, об их родственниках и свойственниках</w:t>
            </w:r>
            <w:r w:rsidRPr="0081359C">
              <w:rPr>
                <w:sz w:val="28"/>
                <w:szCs w:val="28"/>
              </w:rPr>
              <w:t xml:space="preserve">, </w:t>
            </w:r>
            <w:r w:rsidRPr="0081359C">
              <w:rPr>
                <w:sz w:val="28"/>
                <w:szCs w:val="28"/>
              </w:rPr>
              <w:t>представляемых при назначении на государственн</w:t>
            </w:r>
            <w:r w:rsidRPr="0081359C">
              <w:rPr>
                <w:sz w:val="28"/>
                <w:szCs w:val="28"/>
              </w:rPr>
              <w:t>ую</w:t>
            </w:r>
            <w:r w:rsidRPr="0081359C">
              <w:rPr>
                <w:sz w:val="28"/>
                <w:szCs w:val="28"/>
              </w:rPr>
              <w:t xml:space="preserve"> гражданск</w:t>
            </w:r>
            <w:r w:rsidRPr="0081359C">
              <w:rPr>
                <w:sz w:val="28"/>
                <w:szCs w:val="28"/>
              </w:rPr>
              <w:t>ую</w:t>
            </w:r>
            <w:r w:rsidRPr="0081359C">
              <w:rPr>
                <w:sz w:val="28"/>
                <w:szCs w:val="28"/>
              </w:rPr>
              <w:t xml:space="preserve"> служ</w:t>
            </w:r>
            <w:r w:rsidRPr="0081359C">
              <w:rPr>
                <w:sz w:val="28"/>
                <w:szCs w:val="28"/>
              </w:rPr>
              <w:t>бу в</w:t>
            </w:r>
            <w:r w:rsidRPr="0081359C">
              <w:rPr>
                <w:sz w:val="28"/>
                <w:szCs w:val="28"/>
              </w:rPr>
              <w:t xml:space="preserve"> Управлени</w:t>
            </w:r>
            <w:r w:rsidRPr="0081359C">
              <w:rPr>
                <w:sz w:val="28"/>
                <w:szCs w:val="28"/>
              </w:rPr>
              <w:t xml:space="preserve">е </w:t>
            </w:r>
          </w:p>
          <w:p w:rsidR="0017684A" w:rsidRPr="0081359C" w:rsidRDefault="00AF0565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3.1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Проведение антикоррупционной экспертизы нормативных правовых актов и их проектов в соответствии с законодательством Пензенской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AF0565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За отчетный период проведена антикоррупционная экспертиза 14 проектов нормативных правовых актов Управления и 12 проектов  нормативных правовых актов  Губернатора Пензенской области и Правительства пензенской </w:t>
            </w:r>
            <w:proofErr w:type="gramStart"/>
            <w:r w:rsidRPr="0081359C">
              <w:rPr>
                <w:sz w:val="28"/>
                <w:szCs w:val="28"/>
              </w:rPr>
              <w:t>области</w:t>
            </w:r>
            <w:proofErr w:type="gramEnd"/>
            <w:r w:rsidRPr="0081359C">
              <w:rPr>
                <w:sz w:val="28"/>
                <w:szCs w:val="28"/>
              </w:rPr>
              <w:t xml:space="preserve"> подготавливаемых Управлением.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3.2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Размещение проектов нормативных правовых актов на </w:t>
            </w:r>
            <w:proofErr w:type="gramStart"/>
            <w:r w:rsidRPr="0081359C">
              <w:rPr>
                <w:sz w:val="28"/>
                <w:szCs w:val="28"/>
              </w:rPr>
              <w:t>интернет-портале</w:t>
            </w:r>
            <w:proofErr w:type="gramEnd"/>
            <w:r w:rsidRPr="0081359C">
              <w:rPr>
                <w:sz w:val="28"/>
                <w:szCs w:val="28"/>
              </w:rPr>
              <w:t xml:space="preserve"> Пензенской области для обеспечения возможности проведения независимой антикоррупционной экспертизы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AF0565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Проекты нормативных правовых актов Управления для обеспечения возможности проведения в отношении них антикоррупционной экспертизы размещаются на официальном сайте Правительства Пензенской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3.3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Мониторинг проведения исполнительными органами государственной власти и органами местного </w:t>
            </w:r>
            <w:proofErr w:type="gramStart"/>
            <w:r w:rsidRPr="0081359C">
              <w:rPr>
                <w:sz w:val="28"/>
                <w:szCs w:val="28"/>
              </w:rPr>
              <w:t xml:space="preserve">самоуправления </w:t>
            </w:r>
            <w:r w:rsidRPr="0081359C">
              <w:rPr>
                <w:bCs/>
                <w:sz w:val="28"/>
                <w:szCs w:val="28"/>
                <w:lang w:val="x-none" w:eastAsia="x-none"/>
              </w:rPr>
              <w:t>муниципальных образований</w:t>
            </w:r>
            <w:r w:rsidRPr="0081359C">
              <w:rPr>
                <w:sz w:val="28"/>
                <w:szCs w:val="28"/>
              </w:rPr>
              <w:t xml:space="preserve"> Пензенской </w:t>
            </w:r>
            <w:r w:rsidRPr="0081359C">
              <w:rPr>
                <w:spacing w:val="-6"/>
                <w:sz w:val="28"/>
                <w:szCs w:val="28"/>
              </w:rPr>
              <w:t>области антикоррупционной экспертизы нормативных правовых актов</w:t>
            </w:r>
            <w:proofErr w:type="gramEnd"/>
            <w:r w:rsidRPr="0081359C">
              <w:rPr>
                <w:spacing w:val="-6"/>
                <w:sz w:val="28"/>
                <w:szCs w:val="28"/>
              </w:rPr>
              <w:t xml:space="preserve"> и их проектов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AF0565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Информация о результатах проведения антикоррупционной экспертизы нормативных правовых актов Управления ежеквартально направляется в Правовое управление Правительства Пензенской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3.4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Мониторинг осуществления  исполнительными органами государственной власти и органами местного </w:t>
            </w:r>
            <w:proofErr w:type="gramStart"/>
            <w:r w:rsidRPr="0081359C">
              <w:rPr>
                <w:sz w:val="28"/>
                <w:szCs w:val="28"/>
              </w:rPr>
              <w:t xml:space="preserve">самоуправления </w:t>
            </w:r>
            <w:r w:rsidRPr="0081359C">
              <w:rPr>
                <w:bCs/>
                <w:sz w:val="28"/>
                <w:szCs w:val="28"/>
                <w:lang w:val="x-none" w:eastAsia="x-none"/>
              </w:rPr>
              <w:t>муниципальных образований</w:t>
            </w:r>
            <w:r w:rsidRPr="0081359C">
              <w:rPr>
                <w:sz w:val="28"/>
                <w:szCs w:val="28"/>
              </w:rPr>
              <w:t xml:space="preserve"> Пензенской области независимой </w:t>
            </w:r>
            <w:r w:rsidRPr="0081359C">
              <w:rPr>
                <w:bCs/>
                <w:sz w:val="28"/>
                <w:szCs w:val="28"/>
              </w:rPr>
              <w:t>антикоррупционной экспертизы нормативных правовых актов</w:t>
            </w:r>
            <w:proofErr w:type="gramEnd"/>
            <w:r w:rsidRPr="0081359C">
              <w:rPr>
                <w:bCs/>
                <w:sz w:val="28"/>
                <w:szCs w:val="28"/>
              </w:rPr>
              <w:t xml:space="preserve"> и их проектов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4760A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За отчетный период проведена независимая антикоррупционная экспертиза  4 нормативных правовых актов 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567099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4.1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Проведение общественных </w:t>
            </w:r>
            <w:proofErr w:type="gramStart"/>
            <w:r w:rsidRPr="0081359C">
              <w:rPr>
                <w:sz w:val="28"/>
                <w:szCs w:val="28"/>
              </w:rPr>
              <w:t>обсуждений проектов планов противодействия коррупции</w:t>
            </w:r>
            <w:proofErr w:type="gramEnd"/>
            <w:r w:rsidRPr="0081359C">
              <w:rPr>
                <w:sz w:val="28"/>
                <w:szCs w:val="28"/>
              </w:rPr>
              <w:t xml:space="preserve"> на 2018 - 2020 годы органов государственной власти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4760A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Проект Плана мероприятий по </w:t>
            </w:r>
            <w:r w:rsidRPr="0081359C">
              <w:rPr>
                <w:sz w:val="28"/>
                <w:szCs w:val="28"/>
              </w:rPr>
              <w:t>противодействи</w:t>
            </w:r>
            <w:r w:rsidRPr="0081359C">
              <w:rPr>
                <w:sz w:val="28"/>
                <w:szCs w:val="28"/>
              </w:rPr>
              <w:t>ю</w:t>
            </w:r>
            <w:r w:rsidRPr="0081359C">
              <w:rPr>
                <w:sz w:val="28"/>
                <w:szCs w:val="28"/>
              </w:rPr>
              <w:t xml:space="preserve"> коррупции на 2018 - 2020 годы </w:t>
            </w:r>
            <w:r w:rsidRPr="0081359C">
              <w:rPr>
                <w:sz w:val="28"/>
                <w:szCs w:val="28"/>
              </w:rPr>
              <w:t xml:space="preserve">Управления был рассмотрен и одобрен на заседании Общественного совета при Управлении 07.09.2018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4.5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 при исполнительных органах государственной власти Пензенской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4760A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Вопросы реализации антикоррупционной политики в Управлении рассматриваются на заседаниях Общественного совета при Управлении в соответствии с планом работ.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spacing w:line="247" w:lineRule="auto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5.1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spacing w:line="247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Информирование населения Пензенской области через официальный сайт Правительства Пензенской области и официальные сайты исполнительных органов государственной власти Пензенской области в сети Интернет о ходе реализации региональной антикоррупционной политики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4760A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proofErr w:type="gramStart"/>
            <w:r w:rsidRPr="0081359C">
              <w:rPr>
                <w:sz w:val="28"/>
                <w:szCs w:val="28"/>
              </w:rPr>
              <w:t>На официальной сайте Управления  в разделе «</w:t>
            </w:r>
            <w:proofErr w:type="spellStart"/>
            <w:r w:rsidRPr="0081359C">
              <w:rPr>
                <w:sz w:val="28"/>
                <w:szCs w:val="28"/>
              </w:rPr>
              <w:t>Противодйсвтие</w:t>
            </w:r>
            <w:proofErr w:type="spellEnd"/>
            <w:r w:rsidRPr="0081359C">
              <w:rPr>
                <w:sz w:val="28"/>
                <w:szCs w:val="28"/>
              </w:rPr>
              <w:t xml:space="preserve"> коррупции» размещается информация о результатах деятельности Управления в сфере антикоррупционной политики, н</w:t>
            </w:r>
            <w:r w:rsidRPr="0081359C">
              <w:rPr>
                <w:sz w:val="28"/>
                <w:szCs w:val="28"/>
              </w:rPr>
              <w:t>ормативные правовые и иные акты в сфере противодействия коррупции</w:t>
            </w:r>
            <w:r w:rsidRPr="0081359C">
              <w:rPr>
                <w:sz w:val="28"/>
                <w:szCs w:val="28"/>
              </w:rPr>
              <w:t>.</w:t>
            </w:r>
            <w:proofErr w:type="gramEnd"/>
            <w:r w:rsidRPr="0081359C">
              <w:rPr>
                <w:sz w:val="28"/>
                <w:szCs w:val="28"/>
              </w:rPr>
              <w:t xml:space="preserve"> Информация своевременно актуализируется.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spacing w:line="247" w:lineRule="auto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5.2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spacing w:line="247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Организация и проведение общественно значимых мероприятий, приуроченных </w:t>
            </w:r>
            <w:r w:rsidRPr="0081359C">
              <w:rPr>
                <w:sz w:val="28"/>
                <w:szCs w:val="28"/>
              </w:rPr>
              <w:br/>
              <w:t>к Международному дню борьбы с коррупцией - 9 декабря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4760A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Проведены консультации руководителей подведомственных Управлению учреждений по вопросу предоставления сведений  о доходах, расходах, об имуществе и обязательствах имущественного характера с использованием специального программного обеспечения «Справки БК+»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spacing w:line="247" w:lineRule="auto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5.6.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spacing w:line="247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 xml:space="preserve">Реализация комплекса мероприятий, направленных на качественное повышение эффективности деятельности по информированию общественности о результатах </w:t>
            </w:r>
            <w:r w:rsidRPr="0081359C">
              <w:rPr>
                <w:spacing w:val="-6"/>
                <w:sz w:val="28"/>
                <w:szCs w:val="28"/>
              </w:rPr>
              <w:t xml:space="preserve">работы соответствующих органов, подразделений и должностных лиц по </w:t>
            </w:r>
            <w:proofErr w:type="spellStart"/>
            <w:proofErr w:type="gramStart"/>
            <w:r w:rsidRPr="0081359C">
              <w:rPr>
                <w:spacing w:val="-6"/>
                <w:sz w:val="28"/>
                <w:szCs w:val="28"/>
              </w:rPr>
              <w:t>профилак</w:t>
            </w:r>
            <w:proofErr w:type="spellEnd"/>
            <w:r w:rsidRPr="0081359C">
              <w:rPr>
                <w:spacing w:val="-6"/>
                <w:sz w:val="28"/>
                <w:szCs w:val="28"/>
              </w:rPr>
              <w:t>-</w:t>
            </w:r>
            <w:r w:rsidRPr="0081359C">
              <w:rPr>
                <w:sz w:val="28"/>
                <w:szCs w:val="28"/>
              </w:rPr>
              <w:t>тике</w:t>
            </w:r>
            <w:proofErr w:type="gramEnd"/>
            <w:r w:rsidRPr="0081359C">
              <w:rPr>
                <w:sz w:val="28"/>
                <w:szCs w:val="28"/>
              </w:rPr>
              <w:t xml:space="preserve"> коррупционных и иных нарушений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4760A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На официальном сайте Управления в разделе «Противодействия коррупции» в открытом доступе содержится отчетная информация о деятельности Управления в сфере реализации антикоррупционной политики, формы, бланки и памятки по вопросам соблюдения норм антикоррупционного законодательства.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  <w:tr w:rsidR="0017684A" w:rsidRPr="00832228" w:rsidTr="001768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768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6.2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7684A" w:rsidP="0014760A">
            <w:pPr>
              <w:pStyle w:val="ConsPlusNormal"/>
              <w:jc w:val="both"/>
              <w:rPr>
                <w:sz w:val="28"/>
                <w:szCs w:val="28"/>
              </w:rPr>
            </w:pPr>
            <w:r w:rsidRPr="0081359C">
              <w:rPr>
                <w:spacing w:val="-6"/>
                <w:sz w:val="28"/>
                <w:szCs w:val="28"/>
              </w:rPr>
              <w:t>Организация обучения государственных гражданских служащих Пензенской области,</w:t>
            </w:r>
            <w:r w:rsidRPr="0081359C">
              <w:rPr>
                <w:sz w:val="28"/>
                <w:szCs w:val="28"/>
              </w:rPr>
              <w:t xml:space="preserve"> впервые поступивших на государственную службу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81359C" w:rsidRDefault="0014760A" w:rsidP="0014760A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81359C">
              <w:rPr>
                <w:sz w:val="28"/>
                <w:szCs w:val="28"/>
              </w:rPr>
              <w:t>За отчетный период 3 государственных гражданских служащих Управления прошли повышение квалификации по теме: «Основы государственной гражданской службы (программа для лиц, впервые принятых  на государственную службу)»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84A" w:rsidRPr="0014760A" w:rsidRDefault="0017684A" w:rsidP="0014760A">
            <w:pPr>
              <w:spacing w:line="230" w:lineRule="auto"/>
              <w:jc w:val="both"/>
              <w:rPr>
                <w:sz w:val="24"/>
                <w:szCs w:val="24"/>
              </w:rPr>
            </w:pPr>
          </w:p>
        </w:tc>
      </w:tr>
    </w:tbl>
    <w:p w:rsidR="0014760A" w:rsidRDefault="0014760A" w:rsidP="005509E5">
      <w:pPr>
        <w:widowControl/>
        <w:autoSpaceDE w:val="0"/>
        <w:autoSpaceDN w:val="0"/>
        <w:adjustRightInd w:val="0"/>
        <w:spacing w:line="230" w:lineRule="auto"/>
        <w:rPr>
          <w:sz w:val="28"/>
          <w:szCs w:val="28"/>
        </w:rPr>
      </w:pPr>
    </w:p>
    <w:p w:rsidR="005509E5" w:rsidRPr="00832228" w:rsidRDefault="005509E5" w:rsidP="005509E5">
      <w:pPr>
        <w:widowControl/>
        <w:autoSpaceDE w:val="0"/>
        <w:autoSpaceDN w:val="0"/>
        <w:adjustRightInd w:val="0"/>
        <w:spacing w:line="230" w:lineRule="auto"/>
        <w:rPr>
          <w:sz w:val="16"/>
          <w:szCs w:val="16"/>
        </w:rPr>
      </w:pPr>
      <w:r w:rsidRPr="00832228">
        <w:rPr>
          <w:sz w:val="28"/>
          <w:szCs w:val="28"/>
        </w:rPr>
        <w:t xml:space="preserve">Ответственный за составление отчета  </w:t>
      </w:r>
      <w:r w:rsidR="0014760A" w:rsidRPr="0014760A">
        <w:rPr>
          <w:sz w:val="28"/>
          <w:szCs w:val="28"/>
          <w:u w:val="single"/>
        </w:rPr>
        <w:t>главный специалист-эксперт</w:t>
      </w:r>
      <w:r w:rsidR="0014760A" w:rsidRPr="0014760A">
        <w:rPr>
          <w:sz w:val="28"/>
          <w:szCs w:val="28"/>
        </w:rPr>
        <w:t xml:space="preserve"> </w:t>
      </w:r>
      <w:r w:rsidRPr="0014760A">
        <w:rPr>
          <w:sz w:val="28"/>
          <w:szCs w:val="28"/>
        </w:rPr>
        <w:t xml:space="preserve">   </w:t>
      </w:r>
      <w:r w:rsidR="0081359C">
        <w:rPr>
          <w:sz w:val="28"/>
          <w:szCs w:val="28"/>
        </w:rPr>
        <w:t xml:space="preserve">____________    </w:t>
      </w:r>
      <w:r w:rsidR="0014760A">
        <w:rPr>
          <w:sz w:val="28"/>
          <w:szCs w:val="28"/>
        </w:rPr>
        <w:t xml:space="preserve"> </w:t>
      </w:r>
      <w:r w:rsidR="0081359C">
        <w:rPr>
          <w:sz w:val="28"/>
          <w:szCs w:val="28"/>
        </w:rPr>
        <w:t xml:space="preserve"> </w:t>
      </w:r>
      <w:r w:rsidR="0014760A" w:rsidRPr="0014760A">
        <w:rPr>
          <w:sz w:val="28"/>
          <w:szCs w:val="28"/>
          <w:u w:val="single"/>
        </w:rPr>
        <w:t>Андриянова Е.Ю.</w:t>
      </w:r>
      <w:r w:rsidR="0014760A" w:rsidRPr="0014760A">
        <w:rPr>
          <w:sz w:val="28"/>
          <w:szCs w:val="28"/>
        </w:rPr>
        <w:t xml:space="preserve">            </w:t>
      </w:r>
      <w:r w:rsidR="0014760A" w:rsidRPr="0014760A">
        <w:rPr>
          <w:sz w:val="28"/>
          <w:szCs w:val="28"/>
          <w:u w:val="single"/>
        </w:rPr>
        <w:t>66-00-45</w:t>
      </w:r>
      <w:r w:rsidRPr="0014760A">
        <w:rPr>
          <w:sz w:val="16"/>
          <w:szCs w:val="16"/>
          <w:u w:val="single"/>
        </w:rPr>
        <w:t xml:space="preserve">                                                                                                                                        </w:t>
      </w:r>
      <w:r w:rsidR="0014760A">
        <w:rPr>
          <w:sz w:val="16"/>
          <w:szCs w:val="16"/>
        </w:rPr>
        <w:tab/>
      </w:r>
      <w:r w:rsidR="0014760A">
        <w:rPr>
          <w:sz w:val="16"/>
          <w:szCs w:val="16"/>
        </w:rPr>
        <w:tab/>
      </w:r>
      <w:r w:rsidR="0014760A">
        <w:rPr>
          <w:sz w:val="16"/>
          <w:szCs w:val="16"/>
        </w:rPr>
        <w:tab/>
      </w:r>
      <w:r w:rsidR="0014760A">
        <w:rPr>
          <w:sz w:val="16"/>
          <w:szCs w:val="16"/>
        </w:rPr>
        <w:tab/>
      </w:r>
      <w:r w:rsidR="0014760A">
        <w:rPr>
          <w:sz w:val="16"/>
          <w:szCs w:val="16"/>
        </w:rPr>
        <w:tab/>
      </w:r>
      <w:r w:rsidR="0014760A">
        <w:rPr>
          <w:sz w:val="16"/>
          <w:szCs w:val="16"/>
        </w:rPr>
        <w:tab/>
      </w:r>
      <w:r w:rsidR="0014760A">
        <w:rPr>
          <w:sz w:val="16"/>
          <w:szCs w:val="16"/>
        </w:rPr>
        <w:tab/>
      </w:r>
      <w:r w:rsidR="0014760A">
        <w:rPr>
          <w:sz w:val="16"/>
          <w:szCs w:val="16"/>
        </w:rPr>
        <w:tab/>
      </w:r>
      <w:r w:rsidRPr="00832228">
        <w:rPr>
          <w:sz w:val="16"/>
          <w:szCs w:val="16"/>
        </w:rPr>
        <w:t xml:space="preserve">(должность)                                      </w:t>
      </w:r>
      <w:r w:rsidR="0014760A">
        <w:rPr>
          <w:sz w:val="16"/>
          <w:szCs w:val="16"/>
        </w:rPr>
        <w:t xml:space="preserve">     </w:t>
      </w:r>
      <w:r w:rsidRPr="00832228">
        <w:rPr>
          <w:sz w:val="16"/>
          <w:szCs w:val="16"/>
        </w:rPr>
        <w:t xml:space="preserve">    </w:t>
      </w:r>
      <w:r w:rsidR="0014760A">
        <w:rPr>
          <w:sz w:val="16"/>
          <w:szCs w:val="16"/>
        </w:rPr>
        <w:t xml:space="preserve">    </w:t>
      </w:r>
      <w:r w:rsidRPr="00832228">
        <w:rPr>
          <w:sz w:val="16"/>
          <w:szCs w:val="16"/>
        </w:rPr>
        <w:t xml:space="preserve">(подпись)                 </w:t>
      </w:r>
      <w:r w:rsidR="0081359C">
        <w:rPr>
          <w:sz w:val="16"/>
          <w:szCs w:val="16"/>
        </w:rPr>
        <w:t xml:space="preserve"> </w:t>
      </w:r>
      <w:r w:rsidRPr="00832228">
        <w:rPr>
          <w:sz w:val="16"/>
          <w:szCs w:val="16"/>
        </w:rPr>
        <w:t xml:space="preserve">     </w:t>
      </w:r>
      <w:r w:rsidR="0081359C">
        <w:rPr>
          <w:sz w:val="16"/>
          <w:szCs w:val="16"/>
        </w:rPr>
        <w:t xml:space="preserve">  </w:t>
      </w:r>
      <w:r w:rsidRPr="00832228">
        <w:rPr>
          <w:sz w:val="16"/>
          <w:szCs w:val="16"/>
        </w:rPr>
        <w:t xml:space="preserve">       (фамилия, инициалы)                           </w:t>
      </w:r>
      <w:r w:rsidR="0014760A">
        <w:rPr>
          <w:sz w:val="16"/>
          <w:szCs w:val="16"/>
        </w:rPr>
        <w:t xml:space="preserve">      </w:t>
      </w:r>
      <w:r w:rsidRPr="00832228">
        <w:rPr>
          <w:sz w:val="16"/>
          <w:szCs w:val="16"/>
        </w:rPr>
        <w:t xml:space="preserve">  (номер телефона)</w:t>
      </w:r>
    </w:p>
    <w:sectPr w:rsidR="005509E5" w:rsidRPr="00832228" w:rsidSect="00CE41C8">
      <w:footerReference w:type="default" r:id="rId8"/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80A" w:rsidRDefault="0040480A">
      <w:r>
        <w:separator/>
      </w:r>
    </w:p>
  </w:endnote>
  <w:endnote w:type="continuationSeparator" w:id="0">
    <w:p w:rsidR="0040480A" w:rsidRDefault="0040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74E" w:rsidRDefault="0054374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A978F5">
      <w:rPr>
        <w:noProof/>
        <w:sz w:val="16"/>
      </w:rPr>
      <w:t>d:\пк2\пр4\распоряжения\20.08.18.03.docx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80A" w:rsidRDefault="0040480A">
      <w:r>
        <w:separator/>
      </w:r>
    </w:p>
  </w:footnote>
  <w:footnote w:type="continuationSeparator" w:id="0">
    <w:p w:rsidR="0040480A" w:rsidRDefault="00404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741E5"/>
    <w:multiLevelType w:val="multilevel"/>
    <w:tmpl w:val="9F98FEA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2C32570"/>
    <w:multiLevelType w:val="hybridMultilevel"/>
    <w:tmpl w:val="D1740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28"/>
    <w:rsid w:val="000B1160"/>
    <w:rsid w:val="00144E13"/>
    <w:rsid w:val="0014760A"/>
    <w:rsid w:val="00153344"/>
    <w:rsid w:val="00154605"/>
    <w:rsid w:val="0017684A"/>
    <w:rsid w:val="00190DEE"/>
    <w:rsid w:val="0024558B"/>
    <w:rsid w:val="002644F0"/>
    <w:rsid w:val="002A2CC8"/>
    <w:rsid w:val="002B6B95"/>
    <w:rsid w:val="002E2146"/>
    <w:rsid w:val="003F4EA4"/>
    <w:rsid w:val="0040480A"/>
    <w:rsid w:val="00426FF1"/>
    <w:rsid w:val="004513A8"/>
    <w:rsid w:val="004827C1"/>
    <w:rsid w:val="004B0C4D"/>
    <w:rsid w:val="00500E66"/>
    <w:rsid w:val="0054374E"/>
    <w:rsid w:val="005509E5"/>
    <w:rsid w:val="005518AE"/>
    <w:rsid w:val="005B33ED"/>
    <w:rsid w:val="006F4247"/>
    <w:rsid w:val="0074074F"/>
    <w:rsid w:val="007F731F"/>
    <w:rsid w:val="0081359C"/>
    <w:rsid w:val="00832228"/>
    <w:rsid w:val="00964998"/>
    <w:rsid w:val="009C1CB6"/>
    <w:rsid w:val="009E2FBA"/>
    <w:rsid w:val="009F7164"/>
    <w:rsid w:val="00A01858"/>
    <w:rsid w:val="00A370FE"/>
    <w:rsid w:val="00A95A84"/>
    <w:rsid w:val="00A978F5"/>
    <w:rsid w:val="00AE324C"/>
    <w:rsid w:val="00AF0565"/>
    <w:rsid w:val="00BC488B"/>
    <w:rsid w:val="00C96F98"/>
    <w:rsid w:val="00CA6FF9"/>
    <w:rsid w:val="00CA7455"/>
    <w:rsid w:val="00CE41C8"/>
    <w:rsid w:val="00E75F44"/>
    <w:rsid w:val="00E931EB"/>
    <w:rsid w:val="00EC4852"/>
    <w:rsid w:val="00F0043C"/>
    <w:rsid w:val="00F1654C"/>
    <w:rsid w:val="00FB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Губернатора.dot</Template>
  <TotalTime>89</TotalTime>
  <Pages>7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Солнцева Наталия Александровна</cp:lastModifiedBy>
  <cp:revision>9</cp:revision>
  <cp:lastPrinted>2018-08-20T12:49:00Z</cp:lastPrinted>
  <dcterms:created xsi:type="dcterms:W3CDTF">2019-01-09T13:46:00Z</dcterms:created>
  <dcterms:modified xsi:type="dcterms:W3CDTF">2019-01-09T15:18:00Z</dcterms:modified>
</cp:coreProperties>
</file>