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9C5" w:rsidRPr="00A71E9E" w:rsidRDefault="007E49C5" w:rsidP="007E49C5">
      <w:pPr>
        <w:widowControl/>
        <w:autoSpaceDE w:val="0"/>
        <w:autoSpaceDN w:val="0"/>
        <w:adjustRightInd w:val="0"/>
        <w:jc w:val="center"/>
        <w:rPr>
          <w:sz w:val="28"/>
          <w:szCs w:val="28"/>
        </w:rPr>
      </w:pPr>
      <w:r w:rsidRPr="007E49C5">
        <w:rPr>
          <w:sz w:val="28"/>
          <w:szCs w:val="28"/>
        </w:rPr>
        <w:t>ОТЧЕТ</w:t>
      </w:r>
    </w:p>
    <w:p w:rsidR="007E49C5" w:rsidRPr="007E49C5" w:rsidRDefault="007E49C5" w:rsidP="007E49C5">
      <w:pPr>
        <w:widowControl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Министерства цифрового развития, транспорта и связи Пензенской области</w:t>
      </w:r>
    </w:p>
    <w:p w:rsidR="007E49C5" w:rsidRPr="007E49C5" w:rsidRDefault="007E49C5" w:rsidP="007E49C5">
      <w:pPr>
        <w:widowControl/>
        <w:autoSpaceDE w:val="0"/>
        <w:autoSpaceDN w:val="0"/>
        <w:adjustRightInd w:val="0"/>
        <w:jc w:val="center"/>
        <w:rPr>
          <w:sz w:val="28"/>
          <w:szCs w:val="28"/>
        </w:rPr>
      </w:pPr>
      <w:r w:rsidRPr="007E49C5">
        <w:rPr>
          <w:sz w:val="28"/>
          <w:szCs w:val="28"/>
        </w:rPr>
        <w:t>о выполнении мероприятий Плана противодействия коррупции</w:t>
      </w:r>
    </w:p>
    <w:p w:rsidR="007E49C5" w:rsidRPr="007E49C5" w:rsidRDefault="007E49C5" w:rsidP="007E49C5">
      <w:pPr>
        <w:widowControl/>
        <w:autoSpaceDE w:val="0"/>
        <w:autoSpaceDN w:val="0"/>
        <w:adjustRightInd w:val="0"/>
        <w:jc w:val="center"/>
        <w:rPr>
          <w:sz w:val="28"/>
          <w:szCs w:val="28"/>
        </w:rPr>
      </w:pPr>
      <w:r w:rsidRPr="007E49C5">
        <w:rPr>
          <w:sz w:val="28"/>
          <w:szCs w:val="28"/>
        </w:rPr>
        <w:t>в Пензенской области на 2021 - 2024 годы</w:t>
      </w:r>
    </w:p>
    <w:p w:rsidR="007E49C5" w:rsidRPr="007E49C5" w:rsidRDefault="007E49C5" w:rsidP="007E49C5">
      <w:pPr>
        <w:widowControl/>
        <w:autoSpaceDE w:val="0"/>
        <w:autoSpaceDN w:val="0"/>
        <w:adjustRightInd w:val="0"/>
        <w:jc w:val="center"/>
        <w:rPr>
          <w:sz w:val="28"/>
          <w:szCs w:val="28"/>
        </w:rPr>
      </w:pPr>
      <w:r w:rsidRPr="007E49C5">
        <w:rPr>
          <w:sz w:val="28"/>
          <w:szCs w:val="28"/>
        </w:rPr>
        <w:t xml:space="preserve">за </w:t>
      </w:r>
      <w:r>
        <w:rPr>
          <w:sz w:val="28"/>
          <w:szCs w:val="28"/>
        </w:rPr>
        <w:t>202</w:t>
      </w:r>
      <w:r w:rsidR="003A3074">
        <w:rPr>
          <w:sz w:val="28"/>
          <w:szCs w:val="28"/>
        </w:rPr>
        <w:t>3</w:t>
      </w:r>
      <w:r>
        <w:rPr>
          <w:sz w:val="28"/>
          <w:szCs w:val="28"/>
        </w:rPr>
        <w:t xml:space="preserve"> год</w:t>
      </w:r>
      <w:bookmarkStart w:id="0" w:name="_GoBack"/>
      <w:bookmarkEnd w:id="0"/>
    </w:p>
    <w:p w:rsidR="007E49C5" w:rsidRPr="007E49C5" w:rsidRDefault="007E49C5" w:rsidP="007E49C5">
      <w:pPr>
        <w:widowControl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993"/>
        <w:gridCol w:w="6237"/>
        <w:gridCol w:w="5953"/>
        <w:gridCol w:w="1559"/>
      </w:tblGrid>
      <w:tr w:rsidR="007E49C5" w:rsidRPr="007C3E97" w:rsidTr="001F353B">
        <w:tc>
          <w:tcPr>
            <w:tcW w:w="567" w:type="dxa"/>
          </w:tcPr>
          <w:p w:rsidR="007E49C5" w:rsidRPr="007E49C5" w:rsidRDefault="007E49C5" w:rsidP="007E49C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E49C5">
              <w:rPr>
                <w:sz w:val="26"/>
                <w:szCs w:val="26"/>
              </w:rPr>
              <w:t>N п/п</w:t>
            </w:r>
          </w:p>
        </w:tc>
        <w:tc>
          <w:tcPr>
            <w:tcW w:w="993" w:type="dxa"/>
          </w:tcPr>
          <w:p w:rsidR="007E49C5" w:rsidRPr="007E49C5" w:rsidRDefault="007E49C5" w:rsidP="007E49C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E49C5">
              <w:rPr>
                <w:sz w:val="26"/>
                <w:szCs w:val="26"/>
              </w:rPr>
              <w:t>N пункта Плана</w:t>
            </w:r>
          </w:p>
        </w:tc>
        <w:tc>
          <w:tcPr>
            <w:tcW w:w="6237" w:type="dxa"/>
          </w:tcPr>
          <w:p w:rsidR="007E49C5" w:rsidRPr="007E49C5" w:rsidRDefault="007E49C5" w:rsidP="007E49C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E49C5">
              <w:rPr>
                <w:sz w:val="26"/>
                <w:szCs w:val="26"/>
              </w:rPr>
              <w:t>Наименование мероприятия Плана</w:t>
            </w:r>
          </w:p>
        </w:tc>
        <w:tc>
          <w:tcPr>
            <w:tcW w:w="5953" w:type="dxa"/>
          </w:tcPr>
          <w:p w:rsidR="007E49C5" w:rsidRPr="007E49C5" w:rsidRDefault="007E49C5" w:rsidP="007E49C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E49C5">
              <w:rPr>
                <w:sz w:val="26"/>
                <w:szCs w:val="26"/>
              </w:rPr>
              <w:t>Информация о реализации мероприятия</w:t>
            </w:r>
          </w:p>
          <w:p w:rsidR="007E49C5" w:rsidRPr="007E49C5" w:rsidRDefault="007E49C5" w:rsidP="007E49C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E49C5">
              <w:rPr>
                <w:sz w:val="26"/>
                <w:szCs w:val="26"/>
              </w:rPr>
              <w:t>(проведенная работа)</w:t>
            </w:r>
          </w:p>
        </w:tc>
        <w:tc>
          <w:tcPr>
            <w:tcW w:w="1559" w:type="dxa"/>
          </w:tcPr>
          <w:p w:rsidR="007E49C5" w:rsidRPr="007E49C5" w:rsidRDefault="007E49C5" w:rsidP="007E49C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E49C5">
              <w:rPr>
                <w:sz w:val="26"/>
                <w:szCs w:val="26"/>
              </w:rPr>
              <w:t>Примечания</w:t>
            </w:r>
          </w:p>
        </w:tc>
      </w:tr>
      <w:tr w:rsidR="007E49C5" w:rsidRPr="007C3E97" w:rsidTr="001F353B">
        <w:tc>
          <w:tcPr>
            <w:tcW w:w="567" w:type="dxa"/>
          </w:tcPr>
          <w:p w:rsidR="007E49C5" w:rsidRPr="007E49C5" w:rsidRDefault="007E49C5" w:rsidP="007E49C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E49C5">
              <w:rPr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:rsidR="007E49C5" w:rsidRPr="007E49C5" w:rsidRDefault="007E49C5" w:rsidP="007E49C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E49C5">
              <w:rPr>
                <w:sz w:val="26"/>
                <w:szCs w:val="26"/>
              </w:rPr>
              <w:t>2</w:t>
            </w:r>
          </w:p>
        </w:tc>
        <w:tc>
          <w:tcPr>
            <w:tcW w:w="6237" w:type="dxa"/>
          </w:tcPr>
          <w:p w:rsidR="007E49C5" w:rsidRPr="007E49C5" w:rsidRDefault="007E49C5" w:rsidP="007E49C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E49C5">
              <w:rPr>
                <w:sz w:val="26"/>
                <w:szCs w:val="26"/>
              </w:rPr>
              <w:t>3</w:t>
            </w:r>
          </w:p>
        </w:tc>
        <w:tc>
          <w:tcPr>
            <w:tcW w:w="5953" w:type="dxa"/>
          </w:tcPr>
          <w:p w:rsidR="007E49C5" w:rsidRPr="007E49C5" w:rsidRDefault="007E49C5" w:rsidP="007E49C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E49C5">
              <w:rPr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7E49C5" w:rsidRPr="007E49C5" w:rsidRDefault="007E49C5" w:rsidP="007E49C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E49C5">
              <w:rPr>
                <w:sz w:val="26"/>
                <w:szCs w:val="26"/>
              </w:rPr>
              <w:t>5</w:t>
            </w:r>
          </w:p>
        </w:tc>
      </w:tr>
      <w:tr w:rsidR="007E49C5" w:rsidRPr="007C3E97" w:rsidTr="001F353B">
        <w:tc>
          <w:tcPr>
            <w:tcW w:w="567" w:type="dxa"/>
          </w:tcPr>
          <w:p w:rsidR="007E49C5" w:rsidRPr="007E49C5" w:rsidRDefault="007C3E97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:rsidR="007E49C5" w:rsidRPr="007C3E97" w:rsidRDefault="007E49C5" w:rsidP="002B68FA">
            <w:pPr>
              <w:pStyle w:val="ConsPlusNormal"/>
              <w:widowControl/>
              <w:adjustRightInd w:val="0"/>
              <w:spacing w:line="235" w:lineRule="auto"/>
              <w:ind w:left="8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1.1</w:t>
            </w:r>
          </w:p>
        </w:tc>
        <w:tc>
          <w:tcPr>
            <w:tcW w:w="6237" w:type="dxa"/>
          </w:tcPr>
          <w:p w:rsidR="007E49C5" w:rsidRPr="007C3E97" w:rsidRDefault="007E49C5" w:rsidP="00F279A5">
            <w:pPr>
              <w:pStyle w:val="ConsPlusNormal"/>
              <w:spacing w:line="235" w:lineRule="auto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 xml:space="preserve">Обеспечение в соответствии с Национальным планом противодействия коррупции на 2021 - 2024 годы, утвержденным Указом Президента Российской Федерации от 16.08.2021 № 478, утверждения (внесение изменений) Плана противодействия коррупции в Пензенской </w:t>
            </w:r>
            <w:r w:rsidRPr="007C3E97">
              <w:rPr>
                <w:spacing w:val="-6"/>
                <w:sz w:val="26"/>
                <w:szCs w:val="26"/>
              </w:rPr>
              <w:t>области на 2021 - 2024 годы и планов противодействия коррупции исполнительных</w:t>
            </w:r>
            <w:r w:rsidRPr="007C3E97">
              <w:rPr>
                <w:spacing w:val="-2"/>
                <w:sz w:val="26"/>
                <w:szCs w:val="26"/>
              </w:rPr>
              <w:t xml:space="preserve"> органов государственной власти Пензенской</w:t>
            </w:r>
            <w:r w:rsidRPr="007C3E97">
              <w:rPr>
                <w:sz w:val="26"/>
                <w:szCs w:val="26"/>
              </w:rPr>
              <w:t xml:space="preserve"> области</w:t>
            </w:r>
            <w:r w:rsidRPr="007C3E97">
              <w:rPr>
                <w:spacing w:val="-2"/>
                <w:sz w:val="26"/>
                <w:szCs w:val="26"/>
              </w:rPr>
              <w:t>.</w:t>
            </w:r>
          </w:p>
        </w:tc>
        <w:tc>
          <w:tcPr>
            <w:tcW w:w="5953" w:type="dxa"/>
          </w:tcPr>
          <w:p w:rsidR="007E49C5" w:rsidRPr="007E49C5" w:rsidRDefault="003A3074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A3074">
              <w:rPr>
                <w:sz w:val="26"/>
                <w:szCs w:val="26"/>
              </w:rPr>
              <w:t>Издан приказ Министерства</w:t>
            </w:r>
            <w:r w:rsidR="001A75BF">
              <w:rPr>
                <w:sz w:val="26"/>
                <w:szCs w:val="26"/>
              </w:rPr>
              <w:t xml:space="preserve"> </w:t>
            </w:r>
            <w:r w:rsidRPr="003A3074">
              <w:rPr>
                <w:sz w:val="26"/>
                <w:szCs w:val="26"/>
              </w:rPr>
              <w:t>от 28.03.2023 № 216-о/д</w:t>
            </w:r>
            <w:r>
              <w:rPr>
                <w:sz w:val="26"/>
                <w:szCs w:val="26"/>
              </w:rPr>
              <w:t xml:space="preserve"> </w:t>
            </w:r>
            <w:r w:rsidRPr="003A3074">
              <w:rPr>
                <w:sz w:val="26"/>
                <w:szCs w:val="26"/>
              </w:rPr>
              <w:t>«</w:t>
            </w:r>
            <w:r w:rsidR="00E735DD">
              <w:rPr>
                <w:sz w:val="26"/>
                <w:szCs w:val="26"/>
              </w:rPr>
              <w:t xml:space="preserve">О внесении изменения в приказ от 29.10.2021 </w:t>
            </w:r>
            <w:r w:rsidR="007A6768">
              <w:rPr>
                <w:sz w:val="26"/>
                <w:szCs w:val="26"/>
              </w:rPr>
              <w:t xml:space="preserve">           </w:t>
            </w:r>
            <w:r w:rsidR="00E735DD">
              <w:rPr>
                <w:sz w:val="26"/>
                <w:szCs w:val="26"/>
              </w:rPr>
              <w:t>№ 208-о/д «</w:t>
            </w:r>
            <w:r w:rsidRPr="003A3074">
              <w:rPr>
                <w:sz w:val="26"/>
                <w:szCs w:val="26"/>
              </w:rPr>
              <w:t>Об утверждении плана противодействия коррупции в Министерстве цифрового развития, транспорта и связи Пензенской области на 2021-2024 годы»</w:t>
            </w:r>
            <w:r w:rsidR="00A649B8">
              <w:rPr>
                <w:sz w:val="26"/>
                <w:szCs w:val="26"/>
              </w:rPr>
              <w:t>.</w:t>
            </w:r>
          </w:p>
        </w:tc>
        <w:tc>
          <w:tcPr>
            <w:tcW w:w="1559" w:type="dxa"/>
          </w:tcPr>
          <w:p w:rsidR="007E49C5" w:rsidRPr="007E49C5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1F353B">
        <w:tc>
          <w:tcPr>
            <w:tcW w:w="567" w:type="dxa"/>
          </w:tcPr>
          <w:p w:rsidR="007E49C5" w:rsidRPr="007C3E97" w:rsidRDefault="007C3E97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7E49C5" w:rsidRPr="007C3E97" w:rsidRDefault="007E49C5" w:rsidP="002B68FA">
            <w:pPr>
              <w:pStyle w:val="ConsPlusNormal"/>
              <w:widowControl/>
              <w:adjustRightInd w:val="0"/>
              <w:ind w:left="113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1.4</w:t>
            </w:r>
          </w:p>
        </w:tc>
        <w:tc>
          <w:tcPr>
            <w:tcW w:w="6237" w:type="dxa"/>
          </w:tcPr>
          <w:p w:rsidR="007E49C5" w:rsidRPr="007C3E97" w:rsidRDefault="007E49C5" w:rsidP="002B68FA">
            <w:pPr>
              <w:pStyle w:val="ConsPlusNormal"/>
              <w:spacing w:line="252" w:lineRule="auto"/>
              <w:rPr>
                <w:spacing w:val="-2"/>
                <w:sz w:val="26"/>
                <w:szCs w:val="26"/>
              </w:rPr>
            </w:pPr>
            <w:r w:rsidRPr="007C3E97">
              <w:rPr>
                <w:spacing w:val="-2"/>
                <w:sz w:val="26"/>
                <w:szCs w:val="26"/>
              </w:rPr>
              <w:t xml:space="preserve">Обеспечение деятельности комиссий по соблюдению требований к служебному поведению государственных гражданских служащих Пензенской области </w:t>
            </w:r>
            <w:r w:rsidR="003C486F">
              <w:rPr>
                <w:spacing w:val="-2"/>
                <w:sz w:val="26"/>
                <w:szCs w:val="26"/>
              </w:rPr>
              <w:t xml:space="preserve">(далее - гражданские служащие) </w:t>
            </w:r>
            <w:r w:rsidRPr="007C3E97">
              <w:rPr>
                <w:spacing w:val="-2"/>
                <w:sz w:val="26"/>
                <w:szCs w:val="26"/>
              </w:rPr>
              <w:t>и урегулированию конфликта интересов, в том числе в части, касающейся:</w:t>
            </w:r>
          </w:p>
          <w:p w:rsidR="007E49C5" w:rsidRPr="007C3E97" w:rsidRDefault="007E49C5" w:rsidP="002B68FA">
            <w:pPr>
              <w:pStyle w:val="ConsPlusNormal"/>
              <w:tabs>
                <w:tab w:val="left" w:pos="284"/>
              </w:tabs>
              <w:spacing w:line="252" w:lineRule="auto"/>
              <w:rPr>
                <w:spacing w:val="-2"/>
                <w:sz w:val="26"/>
                <w:szCs w:val="26"/>
              </w:rPr>
            </w:pPr>
            <w:r w:rsidRPr="007C3E97">
              <w:rPr>
                <w:spacing w:val="-2"/>
                <w:sz w:val="26"/>
                <w:szCs w:val="26"/>
              </w:rPr>
              <w:t>-</w:t>
            </w:r>
            <w:r w:rsidRPr="007C3E97">
              <w:rPr>
                <w:spacing w:val="-2"/>
                <w:sz w:val="26"/>
                <w:szCs w:val="26"/>
              </w:rPr>
              <w:tab/>
              <w:t>проведения заседаний комиссий во всех органах власти;</w:t>
            </w:r>
          </w:p>
          <w:p w:rsidR="007E49C5" w:rsidRPr="007C3E97" w:rsidRDefault="007E49C5" w:rsidP="002B68FA">
            <w:pPr>
              <w:pStyle w:val="ConsPlusNormal"/>
              <w:tabs>
                <w:tab w:val="left" w:pos="284"/>
              </w:tabs>
              <w:spacing w:line="252" w:lineRule="auto"/>
              <w:rPr>
                <w:spacing w:val="-2"/>
                <w:sz w:val="26"/>
                <w:szCs w:val="26"/>
              </w:rPr>
            </w:pPr>
            <w:r w:rsidRPr="007C3E97">
              <w:rPr>
                <w:spacing w:val="-2"/>
                <w:sz w:val="26"/>
                <w:szCs w:val="26"/>
              </w:rPr>
              <w:t>-</w:t>
            </w:r>
            <w:r w:rsidRPr="007C3E97">
              <w:rPr>
                <w:spacing w:val="-2"/>
                <w:sz w:val="26"/>
                <w:szCs w:val="26"/>
              </w:rPr>
              <w:tab/>
              <w:t>объективности и обоснованности установления комиссиями нарушений;</w:t>
            </w:r>
          </w:p>
          <w:p w:rsidR="007E49C5" w:rsidRPr="007C3E97" w:rsidRDefault="007E49C5" w:rsidP="002B68FA">
            <w:pPr>
              <w:pStyle w:val="ConsPlusNormal"/>
              <w:tabs>
                <w:tab w:val="left" w:pos="284"/>
              </w:tabs>
              <w:spacing w:line="252" w:lineRule="auto"/>
              <w:rPr>
                <w:sz w:val="26"/>
                <w:szCs w:val="26"/>
              </w:rPr>
            </w:pPr>
            <w:r w:rsidRPr="007C3E97">
              <w:rPr>
                <w:spacing w:val="-2"/>
                <w:sz w:val="26"/>
                <w:szCs w:val="26"/>
              </w:rPr>
              <w:t>-</w:t>
            </w:r>
            <w:r w:rsidRPr="007C3E97">
              <w:rPr>
                <w:spacing w:val="-2"/>
                <w:sz w:val="26"/>
                <w:szCs w:val="26"/>
              </w:rPr>
              <w:tab/>
              <w:t xml:space="preserve">привлечения гражданских </w:t>
            </w:r>
            <w:r w:rsidRPr="007C3E97">
              <w:rPr>
                <w:kern w:val="24"/>
                <w:sz w:val="26"/>
                <w:szCs w:val="26"/>
              </w:rPr>
              <w:t>служащих</w:t>
            </w:r>
            <w:r w:rsidRPr="007C3E97">
              <w:rPr>
                <w:spacing w:val="-6"/>
                <w:kern w:val="24"/>
                <w:sz w:val="26"/>
                <w:szCs w:val="26"/>
              </w:rPr>
              <w:t xml:space="preserve"> </w:t>
            </w:r>
            <w:r w:rsidRPr="007C3E97">
              <w:rPr>
                <w:spacing w:val="-2"/>
                <w:sz w:val="26"/>
                <w:szCs w:val="26"/>
              </w:rPr>
              <w:t xml:space="preserve">и муниципальных служащих, в отношении которых комиссией установлены факты </w:t>
            </w:r>
            <w:r w:rsidRPr="007C3E97">
              <w:rPr>
                <w:spacing w:val="-8"/>
                <w:sz w:val="26"/>
                <w:szCs w:val="26"/>
              </w:rPr>
              <w:t xml:space="preserve">совершения коррупционных правонарушений, </w:t>
            </w:r>
            <w:r w:rsidRPr="007C3E97">
              <w:rPr>
                <w:sz w:val="26"/>
                <w:szCs w:val="26"/>
              </w:rPr>
              <w:t xml:space="preserve">к дисциплинарной </w:t>
            </w:r>
            <w:r w:rsidRPr="007C3E97">
              <w:rPr>
                <w:sz w:val="26"/>
                <w:szCs w:val="26"/>
              </w:rPr>
              <w:lastRenderedPageBreak/>
              <w:t>ответственности</w:t>
            </w:r>
          </w:p>
        </w:tc>
        <w:tc>
          <w:tcPr>
            <w:tcW w:w="5953" w:type="dxa"/>
          </w:tcPr>
          <w:p w:rsidR="007E49C5" w:rsidRDefault="003C486F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C486F">
              <w:rPr>
                <w:sz w:val="26"/>
                <w:szCs w:val="26"/>
              </w:rPr>
              <w:lastRenderedPageBreak/>
              <w:t xml:space="preserve">Факты несоблюдения государственными гражданскими служащими Министерства обязанностей, запретов, ограничений, а также требований о предотвращении или урегулированию конфликта интересов, аффилированности коммерческими структурами - отсутствуют. </w:t>
            </w:r>
          </w:p>
          <w:p w:rsidR="002C4D18" w:rsidRPr="00FD66A8" w:rsidRDefault="002C4D18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D66A8">
              <w:rPr>
                <w:sz w:val="26"/>
                <w:szCs w:val="26"/>
              </w:rPr>
              <w:t>С целью установления указанных выше фактов за 202</w:t>
            </w:r>
            <w:r w:rsidR="003A3074">
              <w:rPr>
                <w:sz w:val="26"/>
                <w:szCs w:val="26"/>
              </w:rPr>
              <w:t>3</w:t>
            </w:r>
            <w:r w:rsidRPr="00FD66A8">
              <w:rPr>
                <w:sz w:val="26"/>
                <w:szCs w:val="26"/>
              </w:rPr>
              <w:t xml:space="preserve"> год были проанализированы личны</w:t>
            </w:r>
            <w:r w:rsidR="00FD66A8">
              <w:rPr>
                <w:sz w:val="26"/>
                <w:szCs w:val="26"/>
              </w:rPr>
              <w:t>е</w:t>
            </w:r>
            <w:r w:rsidRPr="00FD66A8">
              <w:rPr>
                <w:sz w:val="26"/>
                <w:szCs w:val="26"/>
              </w:rPr>
              <w:t xml:space="preserve"> дел</w:t>
            </w:r>
            <w:r w:rsidR="00FD66A8">
              <w:rPr>
                <w:sz w:val="26"/>
                <w:szCs w:val="26"/>
              </w:rPr>
              <w:t>а и сведения о доходах и расходах</w:t>
            </w:r>
            <w:r w:rsidRPr="00FD66A8">
              <w:rPr>
                <w:sz w:val="26"/>
                <w:szCs w:val="26"/>
              </w:rPr>
              <w:t xml:space="preserve"> гражданских служащих</w:t>
            </w:r>
            <w:r w:rsidR="004B40B7">
              <w:rPr>
                <w:sz w:val="26"/>
                <w:szCs w:val="26"/>
              </w:rPr>
              <w:t xml:space="preserve"> за 202</w:t>
            </w:r>
            <w:r w:rsidR="003A3074">
              <w:rPr>
                <w:sz w:val="26"/>
                <w:szCs w:val="26"/>
              </w:rPr>
              <w:t>2</w:t>
            </w:r>
            <w:r w:rsidR="004B40B7">
              <w:rPr>
                <w:sz w:val="26"/>
                <w:szCs w:val="26"/>
              </w:rPr>
              <w:t xml:space="preserve"> год</w:t>
            </w:r>
            <w:r w:rsidRPr="00FD66A8">
              <w:rPr>
                <w:sz w:val="26"/>
                <w:szCs w:val="26"/>
              </w:rPr>
              <w:t>.</w:t>
            </w:r>
          </w:p>
          <w:p w:rsidR="002C4D18" w:rsidRPr="007C3E97" w:rsidRDefault="003C486F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C486F">
              <w:rPr>
                <w:sz w:val="26"/>
                <w:szCs w:val="26"/>
              </w:rPr>
              <w:t xml:space="preserve">В случае выявления соответствующих фактов </w:t>
            </w:r>
            <w:r w:rsidR="002C4D18">
              <w:rPr>
                <w:sz w:val="26"/>
                <w:szCs w:val="26"/>
              </w:rPr>
              <w:t>Министерством</w:t>
            </w:r>
            <w:r w:rsidRPr="003C486F">
              <w:rPr>
                <w:sz w:val="26"/>
                <w:szCs w:val="26"/>
              </w:rPr>
              <w:t xml:space="preserve"> будет обеспечено проведение заседаний, а так же объективность и обоснованность </w:t>
            </w:r>
            <w:r w:rsidRPr="003C486F">
              <w:rPr>
                <w:sz w:val="26"/>
                <w:szCs w:val="26"/>
              </w:rPr>
              <w:lastRenderedPageBreak/>
              <w:t>установления комиссией нарушений, привлечение служащих, в отношении которых будут установлены факты совершения коррупционных правонарушений, к дисциплинарной ответственности.</w:t>
            </w:r>
          </w:p>
        </w:tc>
        <w:tc>
          <w:tcPr>
            <w:tcW w:w="1559" w:type="dxa"/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1F353B">
        <w:tc>
          <w:tcPr>
            <w:tcW w:w="567" w:type="dxa"/>
          </w:tcPr>
          <w:p w:rsidR="007E49C5" w:rsidRPr="007C3E97" w:rsidRDefault="007C3E97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993" w:type="dxa"/>
          </w:tcPr>
          <w:p w:rsidR="007E49C5" w:rsidRPr="007C3E97" w:rsidRDefault="007E49C5" w:rsidP="002B68FA">
            <w:pPr>
              <w:pStyle w:val="ConsPlusNormal"/>
              <w:widowControl/>
              <w:adjustRightInd w:val="0"/>
              <w:ind w:left="113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1.5</w:t>
            </w:r>
          </w:p>
        </w:tc>
        <w:tc>
          <w:tcPr>
            <w:tcW w:w="6237" w:type="dxa"/>
          </w:tcPr>
          <w:p w:rsidR="007E49C5" w:rsidRPr="007C3E97" w:rsidRDefault="007E49C5" w:rsidP="002C4D18">
            <w:pPr>
              <w:pStyle w:val="ConsPlusNormal"/>
              <w:spacing w:line="252" w:lineRule="auto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 xml:space="preserve">Представление </w:t>
            </w:r>
            <w:r w:rsidR="002C4D18">
              <w:rPr>
                <w:sz w:val="26"/>
                <w:szCs w:val="26"/>
              </w:rPr>
              <w:t xml:space="preserve">в Управление </w:t>
            </w:r>
            <w:r w:rsidR="002C4D18" w:rsidRPr="002C4D18">
              <w:rPr>
                <w:sz w:val="26"/>
                <w:szCs w:val="26"/>
              </w:rPr>
              <w:t>по профилактике коррупционных и иных правонарушений Правительства Пензенской области</w:t>
            </w:r>
            <w:r w:rsidRPr="007C3E97">
              <w:rPr>
                <w:sz w:val="26"/>
                <w:szCs w:val="26"/>
              </w:rPr>
              <w:t xml:space="preserve"> отчета о выполнении Плана противодействия </w:t>
            </w:r>
            <w:r w:rsidRPr="007C3E97">
              <w:rPr>
                <w:spacing w:val="-4"/>
                <w:sz w:val="26"/>
                <w:szCs w:val="26"/>
              </w:rPr>
              <w:t xml:space="preserve">коррупции в Пензенской области на 2021 - 2024 годы и размещение в разделе "Противодействие </w:t>
            </w:r>
            <w:r w:rsidRPr="007C3E97">
              <w:rPr>
                <w:sz w:val="26"/>
                <w:szCs w:val="26"/>
              </w:rPr>
              <w:t xml:space="preserve">коррупции" </w:t>
            </w:r>
            <w:r w:rsidRPr="007C3E97">
              <w:rPr>
                <w:spacing w:val="-4"/>
                <w:sz w:val="26"/>
                <w:szCs w:val="26"/>
              </w:rPr>
              <w:t>официального</w:t>
            </w:r>
            <w:r w:rsidRPr="007C3E97">
              <w:rPr>
                <w:sz w:val="26"/>
                <w:szCs w:val="26"/>
              </w:rPr>
              <w:t xml:space="preserve"> </w:t>
            </w:r>
            <w:r w:rsidRPr="007C3E97">
              <w:rPr>
                <w:spacing w:val="-4"/>
                <w:sz w:val="26"/>
                <w:szCs w:val="26"/>
              </w:rPr>
              <w:t xml:space="preserve">сайта </w:t>
            </w:r>
            <w:r w:rsidR="002C4D18">
              <w:rPr>
                <w:spacing w:val="-4"/>
                <w:sz w:val="26"/>
                <w:szCs w:val="26"/>
              </w:rPr>
              <w:t>Министерства</w:t>
            </w:r>
            <w:r w:rsidRPr="007C3E97">
              <w:rPr>
                <w:spacing w:val="-4"/>
                <w:sz w:val="26"/>
                <w:szCs w:val="26"/>
              </w:rPr>
              <w:t xml:space="preserve"> в информационно-телекоммуникационной сети "Интернет"</w:t>
            </w:r>
          </w:p>
        </w:tc>
        <w:tc>
          <w:tcPr>
            <w:tcW w:w="5953" w:type="dxa"/>
          </w:tcPr>
          <w:p w:rsidR="007E49C5" w:rsidRPr="007C3E97" w:rsidRDefault="002C4D18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Отчет представлен, размещен в разделе «Противодействие коррупции» на официальном сайте Министерства.</w:t>
            </w:r>
          </w:p>
        </w:tc>
        <w:tc>
          <w:tcPr>
            <w:tcW w:w="1559" w:type="dxa"/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835887" w:rsidRPr="007C3E97" w:rsidTr="001F353B">
        <w:tc>
          <w:tcPr>
            <w:tcW w:w="567" w:type="dxa"/>
          </w:tcPr>
          <w:p w:rsidR="00835887" w:rsidRDefault="00290C91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993" w:type="dxa"/>
          </w:tcPr>
          <w:p w:rsidR="00835887" w:rsidRPr="007C3E97" w:rsidRDefault="00290C91" w:rsidP="002B68FA">
            <w:pPr>
              <w:pStyle w:val="ConsPlusNormal"/>
              <w:widowControl/>
              <w:adjustRightInd w:val="0"/>
              <w:ind w:left="11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1.6</w:t>
            </w:r>
          </w:p>
        </w:tc>
        <w:tc>
          <w:tcPr>
            <w:tcW w:w="6237" w:type="dxa"/>
          </w:tcPr>
          <w:p w:rsidR="00835887" w:rsidRPr="007C3E97" w:rsidRDefault="00290C91" w:rsidP="002C4D18">
            <w:pPr>
              <w:pStyle w:val="ConsPlusNormal"/>
              <w:spacing w:line="252" w:lineRule="auto"/>
              <w:rPr>
                <w:sz w:val="26"/>
                <w:szCs w:val="26"/>
              </w:rPr>
            </w:pPr>
            <w:r w:rsidRPr="00290C91">
              <w:rPr>
                <w:sz w:val="26"/>
                <w:szCs w:val="26"/>
              </w:rPr>
              <w:t>Проведение инвентаризации имущества Министерства</w:t>
            </w:r>
          </w:p>
        </w:tc>
        <w:tc>
          <w:tcPr>
            <w:tcW w:w="5953" w:type="dxa"/>
          </w:tcPr>
          <w:p w:rsidR="00835887" w:rsidRDefault="00065EA9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Инвентаризация проведена в период с 09.01.2024 по 25.01.2024 в соответствии с приказом Министерства от 29.12.2023 № 795-о/д «О проведении инвентаризации»</w:t>
            </w:r>
            <w:r w:rsidR="00A649B8">
              <w:rPr>
                <w:sz w:val="26"/>
                <w:szCs w:val="26"/>
              </w:rPr>
              <w:t>.</w:t>
            </w:r>
          </w:p>
        </w:tc>
        <w:tc>
          <w:tcPr>
            <w:tcW w:w="1559" w:type="dxa"/>
          </w:tcPr>
          <w:p w:rsidR="00835887" w:rsidRPr="007C3E97" w:rsidRDefault="00835887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1F353B">
        <w:tc>
          <w:tcPr>
            <w:tcW w:w="567" w:type="dxa"/>
          </w:tcPr>
          <w:p w:rsidR="007E49C5" w:rsidRPr="007C3E97" w:rsidRDefault="00290C91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993" w:type="dxa"/>
          </w:tcPr>
          <w:p w:rsidR="007E49C5" w:rsidRPr="00835887" w:rsidRDefault="007E49C5" w:rsidP="00835887">
            <w:pPr>
              <w:pStyle w:val="ConsPlusNormal"/>
              <w:widowControl/>
              <w:adjustRightInd w:val="0"/>
              <w:ind w:left="113"/>
              <w:jc w:val="center"/>
              <w:rPr>
                <w:sz w:val="26"/>
                <w:szCs w:val="26"/>
              </w:rPr>
            </w:pPr>
            <w:r w:rsidRPr="00835887">
              <w:rPr>
                <w:sz w:val="26"/>
                <w:szCs w:val="26"/>
              </w:rPr>
              <w:t>1.</w:t>
            </w:r>
            <w:r w:rsidR="00835887" w:rsidRPr="00835887">
              <w:rPr>
                <w:sz w:val="26"/>
                <w:szCs w:val="26"/>
              </w:rPr>
              <w:t>7</w:t>
            </w:r>
          </w:p>
        </w:tc>
        <w:tc>
          <w:tcPr>
            <w:tcW w:w="6237" w:type="dxa"/>
          </w:tcPr>
          <w:p w:rsidR="007E49C5" w:rsidRPr="00835887" w:rsidRDefault="007E49C5" w:rsidP="002B68FA">
            <w:pPr>
              <w:pStyle w:val="ConsPlusNormal"/>
              <w:spacing w:line="233" w:lineRule="auto"/>
              <w:rPr>
                <w:sz w:val="26"/>
                <w:szCs w:val="26"/>
              </w:rPr>
            </w:pPr>
            <w:r w:rsidRPr="00835887">
              <w:rPr>
                <w:spacing w:val="-4"/>
                <w:sz w:val="26"/>
                <w:szCs w:val="26"/>
              </w:rPr>
              <w:t>Работа по поддержанию в актуальном состоянии подраздел</w:t>
            </w:r>
            <w:r w:rsidR="002C4D18" w:rsidRPr="00835887">
              <w:rPr>
                <w:spacing w:val="-4"/>
                <w:sz w:val="26"/>
                <w:szCs w:val="26"/>
              </w:rPr>
              <w:t>а</w:t>
            </w:r>
            <w:r w:rsidRPr="00835887">
              <w:rPr>
                <w:spacing w:val="-4"/>
                <w:sz w:val="26"/>
                <w:szCs w:val="26"/>
              </w:rPr>
              <w:t xml:space="preserve"> официальн</w:t>
            </w:r>
            <w:r w:rsidR="002C4D18" w:rsidRPr="00835887">
              <w:rPr>
                <w:spacing w:val="-4"/>
                <w:sz w:val="26"/>
                <w:szCs w:val="26"/>
              </w:rPr>
              <w:t>ого</w:t>
            </w:r>
            <w:r w:rsidRPr="00835887">
              <w:rPr>
                <w:spacing w:val="-4"/>
                <w:sz w:val="26"/>
                <w:szCs w:val="26"/>
              </w:rPr>
              <w:t xml:space="preserve"> сайт</w:t>
            </w:r>
            <w:r w:rsidR="002C4D18" w:rsidRPr="00835887">
              <w:rPr>
                <w:spacing w:val="-4"/>
                <w:sz w:val="26"/>
                <w:szCs w:val="26"/>
              </w:rPr>
              <w:t>а Министерства</w:t>
            </w:r>
            <w:r w:rsidRPr="00835887">
              <w:rPr>
                <w:spacing w:val="-4"/>
                <w:sz w:val="26"/>
                <w:szCs w:val="26"/>
              </w:rPr>
              <w:t>,</w:t>
            </w:r>
            <w:r w:rsidRPr="00835887">
              <w:rPr>
                <w:sz w:val="26"/>
                <w:szCs w:val="26"/>
              </w:rPr>
              <w:t xml:space="preserve"> посвященн</w:t>
            </w:r>
            <w:r w:rsidR="002C4D18" w:rsidRPr="00835887">
              <w:rPr>
                <w:sz w:val="26"/>
                <w:szCs w:val="26"/>
              </w:rPr>
              <w:t>ого</w:t>
            </w:r>
            <w:r w:rsidRPr="00835887">
              <w:rPr>
                <w:sz w:val="26"/>
                <w:szCs w:val="26"/>
              </w:rPr>
              <w:t xml:space="preserve"> вопросам противодействия коррупции.</w:t>
            </w:r>
          </w:p>
          <w:p w:rsidR="007E49C5" w:rsidRPr="00835887" w:rsidRDefault="007E49C5" w:rsidP="002B68FA">
            <w:pPr>
              <w:pStyle w:val="ConsPlusNormal"/>
              <w:spacing w:line="233" w:lineRule="auto"/>
              <w:rPr>
                <w:sz w:val="26"/>
                <w:szCs w:val="26"/>
              </w:rPr>
            </w:pPr>
          </w:p>
          <w:p w:rsidR="007E49C5" w:rsidRPr="00835887" w:rsidRDefault="007E49C5" w:rsidP="002B68FA">
            <w:pPr>
              <w:pStyle w:val="ConsPlusNormal"/>
              <w:spacing w:line="233" w:lineRule="auto"/>
              <w:rPr>
                <w:sz w:val="26"/>
                <w:szCs w:val="26"/>
              </w:rPr>
            </w:pPr>
            <w:r w:rsidRPr="00835887">
              <w:rPr>
                <w:sz w:val="26"/>
                <w:szCs w:val="26"/>
              </w:rPr>
              <w:t xml:space="preserve">Размещение в общедоступных служебных помещениях информационных стендов по </w:t>
            </w:r>
            <w:r w:rsidRPr="00835887">
              <w:rPr>
                <w:spacing w:val="-4"/>
                <w:sz w:val="26"/>
                <w:szCs w:val="26"/>
              </w:rPr>
              <w:t>антикоррупционной тематике и актуализация</w:t>
            </w:r>
            <w:r w:rsidRPr="00835887">
              <w:rPr>
                <w:sz w:val="26"/>
                <w:szCs w:val="26"/>
              </w:rPr>
              <w:t xml:space="preserve"> информации, размещенной на информационных стендах</w:t>
            </w:r>
          </w:p>
        </w:tc>
        <w:tc>
          <w:tcPr>
            <w:tcW w:w="5953" w:type="dxa"/>
          </w:tcPr>
          <w:p w:rsidR="007E49C5" w:rsidRPr="00835887" w:rsidRDefault="002C4D18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35887">
              <w:rPr>
                <w:sz w:val="26"/>
                <w:szCs w:val="26"/>
              </w:rPr>
              <w:t>Раздел «Противодействие коррупции» на официальном сайте Министерства поддерживается в актуальном состоянии.</w:t>
            </w:r>
          </w:p>
          <w:p w:rsidR="002C4D18" w:rsidRPr="00835887" w:rsidRDefault="002C4D18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2C4D18" w:rsidRPr="00835887" w:rsidRDefault="002C4D18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35887">
              <w:rPr>
                <w:sz w:val="26"/>
                <w:szCs w:val="26"/>
              </w:rPr>
              <w:t>В общедоступном служебном помещении Министерства (</w:t>
            </w:r>
            <w:r w:rsidR="00274A0C" w:rsidRPr="00835887">
              <w:rPr>
                <w:sz w:val="26"/>
                <w:szCs w:val="26"/>
              </w:rPr>
              <w:t>в холле на 2 этаже</w:t>
            </w:r>
            <w:r w:rsidRPr="00835887">
              <w:rPr>
                <w:sz w:val="26"/>
                <w:szCs w:val="26"/>
              </w:rPr>
              <w:t>) размещены актуальные информационные плакаты по антикоррупционной тематике.</w:t>
            </w:r>
          </w:p>
        </w:tc>
        <w:tc>
          <w:tcPr>
            <w:tcW w:w="1559" w:type="dxa"/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1F353B">
        <w:tc>
          <w:tcPr>
            <w:tcW w:w="567" w:type="dxa"/>
          </w:tcPr>
          <w:p w:rsidR="007E49C5" w:rsidRPr="007C3E97" w:rsidRDefault="00290C91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993" w:type="dxa"/>
          </w:tcPr>
          <w:p w:rsidR="007E49C5" w:rsidRPr="00835887" w:rsidRDefault="007E49C5" w:rsidP="00835887">
            <w:pPr>
              <w:pStyle w:val="ConsPlusNormal"/>
              <w:widowControl/>
              <w:adjustRightInd w:val="0"/>
              <w:ind w:left="113"/>
              <w:jc w:val="center"/>
              <w:rPr>
                <w:sz w:val="26"/>
                <w:szCs w:val="26"/>
              </w:rPr>
            </w:pPr>
            <w:r w:rsidRPr="00835887">
              <w:rPr>
                <w:sz w:val="26"/>
                <w:szCs w:val="26"/>
              </w:rPr>
              <w:t>1.</w:t>
            </w:r>
            <w:r w:rsidR="00835887" w:rsidRPr="00835887">
              <w:rPr>
                <w:sz w:val="26"/>
                <w:szCs w:val="26"/>
              </w:rPr>
              <w:t>8</w:t>
            </w:r>
          </w:p>
        </w:tc>
        <w:tc>
          <w:tcPr>
            <w:tcW w:w="6237" w:type="dxa"/>
          </w:tcPr>
          <w:p w:rsidR="007E49C5" w:rsidRPr="00835887" w:rsidRDefault="007E49C5" w:rsidP="002B68FA">
            <w:pPr>
              <w:pStyle w:val="ConsPlusNormal"/>
              <w:spacing w:line="233" w:lineRule="auto"/>
              <w:rPr>
                <w:sz w:val="26"/>
                <w:szCs w:val="26"/>
              </w:rPr>
            </w:pPr>
            <w:r w:rsidRPr="00835887">
              <w:rPr>
                <w:sz w:val="26"/>
                <w:szCs w:val="26"/>
              </w:rPr>
              <w:t xml:space="preserve">Осуществление информационного взаимодействия с правоохранительными </w:t>
            </w:r>
            <w:r w:rsidRPr="00835887">
              <w:rPr>
                <w:spacing w:val="-6"/>
                <w:sz w:val="26"/>
                <w:szCs w:val="26"/>
              </w:rPr>
              <w:t>органами, иными территориальными органами</w:t>
            </w:r>
            <w:r w:rsidRPr="00835887">
              <w:rPr>
                <w:spacing w:val="-10"/>
                <w:sz w:val="26"/>
                <w:szCs w:val="26"/>
              </w:rPr>
              <w:t xml:space="preserve"> </w:t>
            </w:r>
            <w:r w:rsidRPr="00835887">
              <w:rPr>
                <w:spacing w:val="-2"/>
                <w:sz w:val="26"/>
                <w:szCs w:val="26"/>
              </w:rPr>
              <w:t>федеральных органов исполнительной власти по Пензенской области</w:t>
            </w:r>
          </w:p>
        </w:tc>
        <w:tc>
          <w:tcPr>
            <w:tcW w:w="5953" w:type="dxa"/>
          </w:tcPr>
          <w:p w:rsidR="007E49C5" w:rsidRPr="00835887" w:rsidRDefault="00FD66A8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35887">
              <w:rPr>
                <w:sz w:val="26"/>
                <w:szCs w:val="26"/>
              </w:rPr>
              <w:t xml:space="preserve">Министерство открыто к информационному взаимодействию с правоохранительными органами и иными территориальными органами федеральных органов исполнительной власти по Пензенской области, в случае возникновения необходимости </w:t>
            </w:r>
            <w:r w:rsidRPr="00835887">
              <w:rPr>
                <w:sz w:val="26"/>
                <w:szCs w:val="26"/>
              </w:rPr>
              <w:lastRenderedPageBreak/>
              <w:t>такого взаимодействия Министерством незамедлительно будет предоставлены вся необходимая информация в рамка</w:t>
            </w:r>
            <w:r w:rsidR="00CE0D9C" w:rsidRPr="00835887">
              <w:rPr>
                <w:sz w:val="26"/>
                <w:szCs w:val="26"/>
              </w:rPr>
              <w:t>х</w:t>
            </w:r>
            <w:r w:rsidRPr="00835887">
              <w:rPr>
                <w:sz w:val="26"/>
                <w:szCs w:val="26"/>
              </w:rPr>
              <w:t xml:space="preserve"> законодательства РФ.</w:t>
            </w:r>
          </w:p>
        </w:tc>
        <w:tc>
          <w:tcPr>
            <w:tcW w:w="1559" w:type="dxa"/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9F0803" w:rsidRPr="009F0803" w:rsidTr="001F353B">
        <w:tc>
          <w:tcPr>
            <w:tcW w:w="567" w:type="dxa"/>
          </w:tcPr>
          <w:p w:rsidR="009F0803" w:rsidRDefault="00290C91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7</w:t>
            </w:r>
          </w:p>
        </w:tc>
        <w:tc>
          <w:tcPr>
            <w:tcW w:w="993" w:type="dxa"/>
          </w:tcPr>
          <w:p w:rsidR="009F0803" w:rsidRPr="006E41CB" w:rsidRDefault="009F0803" w:rsidP="002B68FA">
            <w:pPr>
              <w:pStyle w:val="ConsPlusNormal"/>
              <w:widowControl/>
              <w:adjustRightInd w:val="0"/>
              <w:ind w:left="113"/>
              <w:jc w:val="center"/>
              <w:rPr>
                <w:sz w:val="26"/>
                <w:szCs w:val="26"/>
                <w:lang w:val="en-US"/>
              </w:rPr>
            </w:pPr>
            <w:r w:rsidRPr="006E41CB">
              <w:rPr>
                <w:sz w:val="26"/>
                <w:szCs w:val="26"/>
                <w:lang w:val="en-US"/>
              </w:rPr>
              <w:t>2.1</w:t>
            </w:r>
          </w:p>
        </w:tc>
        <w:tc>
          <w:tcPr>
            <w:tcW w:w="6237" w:type="dxa"/>
          </w:tcPr>
          <w:p w:rsidR="009F0803" w:rsidRPr="006E41CB" w:rsidRDefault="009F0803" w:rsidP="002B68FA">
            <w:pPr>
              <w:pStyle w:val="ConsPlusNormal"/>
              <w:spacing w:line="233" w:lineRule="auto"/>
              <w:rPr>
                <w:sz w:val="26"/>
                <w:szCs w:val="26"/>
              </w:rPr>
            </w:pPr>
            <w:r w:rsidRPr="006E41CB">
              <w:rPr>
                <w:sz w:val="26"/>
                <w:szCs w:val="26"/>
              </w:rPr>
              <w:t>Обеспечение в установленном порядке сбора сведений о доходах, расходах, об имуществе и обязательствах имущественного характера лиц, на которых в соответствии с действующим законодательством возложена обязанность по их представлению</w:t>
            </w:r>
          </w:p>
        </w:tc>
        <w:tc>
          <w:tcPr>
            <w:tcW w:w="5953" w:type="dxa"/>
          </w:tcPr>
          <w:p w:rsidR="009F0803" w:rsidRPr="004F6829" w:rsidRDefault="00FD744A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 за 2022 год собрано 5</w:t>
            </w:r>
            <w:r w:rsidR="00C4526C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 xml:space="preserve"> справок</w:t>
            </w:r>
            <w:r w:rsidR="009F0803" w:rsidRPr="004F6829">
              <w:rPr>
                <w:sz w:val="26"/>
                <w:szCs w:val="26"/>
              </w:rPr>
              <w:t xml:space="preserve"> о доходах, расходах, об имуществе и обязательствах имущественного характера с 1</w:t>
            </w:r>
            <w:r w:rsidR="00AB4E65">
              <w:rPr>
                <w:sz w:val="26"/>
                <w:szCs w:val="26"/>
              </w:rPr>
              <w:t>9</w:t>
            </w:r>
            <w:r w:rsidR="009F0803" w:rsidRPr="004F6829">
              <w:rPr>
                <w:sz w:val="26"/>
                <w:szCs w:val="26"/>
              </w:rPr>
              <w:t xml:space="preserve"> государственных гражданских служащих, </w:t>
            </w:r>
            <w:r w:rsidR="00AB4E65">
              <w:rPr>
                <w:sz w:val="26"/>
                <w:szCs w:val="26"/>
              </w:rPr>
              <w:t>с 3-х</w:t>
            </w:r>
            <w:r w:rsidR="006E41CB" w:rsidRPr="004F6829">
              <w:rPr>
                <w:sz w:val="26"/>
                <w:szCs w:val="26"/>
              </w:rPr>
              <w:t xml:space="preserve"> руководител</w:t>
            </w:r>
            <w:r w:rsidR="00AB4E65">
              <w:rPr>
                <w:sz w:val="26"/>
                <w:szCs w:val="26"/>
              </w:rPr>
              <w:t>ей</w:t>
            </w:r>
            <w:r w:rsidR="009F0803" w:rsidRPr="004F6829">
              <w:rPr>
                <w:sz w:val="26"/>
                <w:szCs w:val="26"/>
              </w:rPr>
              <w:t xml:space="preserve"> подведомственных учреждений.</w:t>
            </w:r>
          </w:p>
          <w:p w:rsidR="009F0803" w:rsidRPr="006E41CB" w:rsidRDefault="009F0803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9F0803" w:rsidRPr="009F0803" w:rsidRDefault="009F0803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  <w:highlight w:val="yellow"/>
              </w:rPr>
            </w:pPr>
          </w:p>
        </w:tc>
      </w:tr>
      <w:tr w:rsidR="009F0803" w:rsidRPr="007C3E97" w:rsidTr="001F353B">
        <w:tc>
          <w:tcPr>
            <w:tcW w:w="567" w:type="dxa"/>
          </w:tcPr>
          <w:p w:rsidR="009F0803" w:rsidRPr="006E41CB" w:rsidRDefault="00290C91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993" w:type="dxa"/>
          </w:tcPr>
          <w:p w:rsidR="009F0803" w:rsidRPr="006E41CB" w:rsidRDefault="009F0803" w:rsidP="002B68FA">
            <w:pPr>
              <w:pStyle w:val="ConsPlusNormal"/>
              <w:widowControl/>
              <w:adjustRightInd w:val="0"/>
              <w:ind w:left="113"/>
              <w:jc w:val="center"/>
              <w:rPr>
                <w:sz w:val="26"/>
                <w:szCs w:val="26"/>
                <w:lang w:val="en-US"/>
              </w:rPr>
            </w:pPr>
            <w:r w:rsidRPr="006E41CB">
              <w:rPr>
                <w:sz w:val="26"/>
                <w:szCs w:val="26"/>
                <w:lang w:val="en-US"/>
              </w:rPr>
              <w:t>2.2</w:t>
            </w:r>
          </w:p>
        </w:tc>
        <w:tc>
          <w:tcPr>
            <w:tcW w:w="6237" w:type="dxa"/>
          </w:tcPr>
          <w:p w:rsidR="009F0803" w:rsidRPr="006E41CB" w:rsidRDefault="009F0803" w:rsidP="009F0803">
            <w:pPr>
              <w:pStyle w:val="ConsPlusNormal"/>
              <w:spacing w:line="233" w:lineRule="auto"/>
              <w:rPr>
                <w:sz w:val="26"/>
                <w:szCs w:val="26"/>
              </w:rPr>
            </w:pPr>
            <w:r w:rsidRPr="006E41CB">
              <w:rPr>
                <w:sz w:val="26"/>
                <w:szCs w:val="26"/>
              </w:rPr>
              <w:t>Осуществление анализа сведений, представляемых гражданскими служащими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членов их семей в соответствии с законодательством Пензенской области.</w:t>
            </w:r>
          </w:p>
          <w:p w:rsidR="009F0803" w:rsidRPr="006E41CB" w:rsidRDefault="009F0803" w:rsidP="009F0803">
            <w:pPr>
              <w:pStyle w:val="ConsPlusNormal"/>
              <w:spacing w:line="233" w:lineRule="auto"/>
              <w:rPr>
                <w:sz w:val="26"/>
                <w:szCs w:val="26"/>
              </w:rPr>
            </w:pPr>
            <w:r w:rsidRPr="006E41CB">
              <w:rPr>
                <w:sz w:val="26"/>
                <w:szCs w:val="26"/>
              </w:rPr>
              <w:t>Использование возможностей ФГИС "Единая информационная система управления кадровым составом государственной гражданской службы Российской Федерации" при проведении анализа сведений о доходах, расходах, об имуществе и обязательствах имущественного характера</w:t>
            </w:r>
          </w:p>
        </w:tc>
        <w:tc>
          <w:tcPr>
            <w:tcW w:w="5953" w:type="dxa"/>
          </w:tcPr>
          <w:p w:rsidR="009F0803" w:rsidRPr="006E41CB" w:rsidRDefault="009F0803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E41CB">
              <w:rPr>
                <w:sz w:val="26"/>
                <w:szCs w:val="26"/>
              </w:rPr>
              <w:t xml:space="preserve">Всего за </w:t>
            </w:r>
            <w:r w:rsidR="00065EA9">
              <w:rPr>
                <w:sz w:val="26"/>
                <w:szCs w:val="26"/>
              </w:rPr>
              <w:t>12</w:t>
            </w:r>
            <w:r w:rsidR="00FD744A">
              <w:rPr>
                <w:sz w:val="26"/>
                <w:szCs w:val="26"/>
              </w:rPr>
              <w:t xml:space="preserve"> месяцев</w:t>
            </w:r>
            <w:r w:rsidR="00290C91">
              <w:rPr>
                <w:sz w:val="26"/>
                <w:szCs w:val="26"/>
              </w:rPr>
              <w:t xml:space="preserve"> </w:t>
            </w:r>
            <w:r w:rsidRPr="006E41CB">
              <w:rPr>
                <w:sz w:val="26"/>
                <w:szCs w:val="26"/>
              </w:rPr>
              <w:t>202</w:t>
            </w:r>
            <w:r w:rsidR="00AB4E65">
              <w:rPr>
                <w:sz w:val="26"/>
                <w:szCs w:val="26"/>
              </w:rPr>
              <w:t>3</w:t>
            </w:r>
            <w:r w:rsidRPr="006E41CB">
              <w:rPr>
                <w:sz w:val="26"/>
                <w:szCs w:val="26"/>
              </w:rPr>
              <w:t xml:space="preserve"> год</w:t>
            </w:r>
            <w:r w:rsidR="00290C91">
              <w:rPr>
                <w:sz w:val="26"/>
                <w:szCs w:val="26"/>
              </w:rPr>
              <w:t>а</w:t>
            </w:r>
            <w:r w:rsidRPr="006E41CB">
              <w:rPr>
                <w:sz w:val="26"/>
                <w:szCs w:val="26"/>
              </w:rPr>
              <w:t xml:space="preserve"> проанализировано</w:t>
            </w:r>
            <w:r w:rsidR="00AB4E65">
              <w:rPr>
                <w:sz w:val="26"/>
                <w:szCs w:val="26"/>
              </w:rPr>
              <w:t xml:space="preserve"> </w:t>
            </w:r>
            <w:r w:rsidR="00FD744A">
              <w:rPr>
                <w:sz w:val="26"/>
                <w:szCs w:val="26"/>
              </w:rPr>
              <w:t>5</w:t>
            </w:r>
            <w:r w:rsidR="00C4526C">
              <w:rPr>
                <w:sz w:val="26"/>
                <w:szCs w:val="26"/>
              </w:rPr>
              <w:t>1</w:t>
            </w:r>
            <w:r w:rsidR="00A649B8">
              <w:rPr>
                <w:sz w:val="26"/>
                <w:szCs w:val="26"/>
              </w:rPr>
              <w:t xml:space="preserve"> справка</w:t>
            </w:r>
            <w:r w:rsidRPr="006E41CB">
              <w:rPr>
                <w:sz w:val="26"/>
                <w:szCs w:val="26"/>
              </w:rPr>
              <w:t xml:space="preserve"> о доходах, расходах, об имуществе и обязател</w:t>
            </w:r>
            <w:r w:rsidR="00A649B8">
              <w:rPr>
                <w:sz w:val="26"/>
                <w:szCs w:val="26"/>
              </w:rPr>
              <w:t>ьствах имущественного характера.</w:t>
            </w:r>
            <w:r w:rsidRPr="006E41CB">
              <w:rPr>
                <w:sz w:val="26"/>
                <w:szCs w:val="26"/>
              </w:rPr>
              <w:t xml:space="preserve">  </w:t>
            </w:r>
          </w:p>
          <w:p w:rsidR="009F0803" w:rsidRPr="00FD66A8" w:rsidRDefault="00CF69F4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Система </w:t>
            </w:r>
            <w:r w:rsidR="009F0803" w:rsidRPr="00CF69F4">
              <w:rPr>
                <w:sz w:val="26"/>
                <w:szCs w:val="26"/>
              </w:rPr>
              <w:t xml:space="preserve">ФГИС </w:t>
            </w:r>
            <w:r>
              <w:rPr>
                <w:sz w:val="26"/>
                <w:szCs w:val="26"/>
              </w:rPr>
              <w:t xml:space="preserve"> использовала</w:t>
            </w:r>
            <w:r w:rsidR="009F0803" w:rsidRPr="00CF69F4">
              <w:rPr>
                <w:sz w:val="26"/>
                <w:szCs w:val="26"/>
              </w:rPr>
              <w:t xml:space="preserve">сь </w:t>
            </w:r>
            <w:r w:rsidRPr="00CF69F4">
              <w:rPr>
                <w:sz w:val="26"/>
                <w:szCs w:val="26"/>
              </w:rPr>
              <w:t>при проведении анализа сведений о доходах, расходах, об имуществе и обязательствах имущественного характера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559" w:type="dxa"/>
          </w:tcPr>
          <w:p w:rsidR="009F0803" w:rsidRPr="007C3E97" w:rsidRDefault="009F0803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1F353B">
        <w:tc>
          <w:tcPr>
            <w:tcW w:w="567" w:type="dxa"/>
          </w:tcPr>
          <w:p w:rsidR="007E49C5" w:rsidRPr="007C3E97" w:rsidRDefault="00290C91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993" w:type="dxa"/>
          </w:tcPr>
          <w:p w:rsidR="007E49C5" w:rsidRPr="007C3E97" w:rsidRDefault="007E49C5" w:rsidP="00D20234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2.</w:t>
            </w:r>
            <w:r w:rsidR="00D20234">
              <w:rPr>
                <w:sz w:val="26"/>
                <w:szCs w:val="26"/>
              </w:rPr>
              <w:t>3</w:t>
            </w:r>
          </w:p>
        </w:tc>
        <w:tc>
          <w:tcPr>
            <w:tcW w:w="6237" w:type="dxa"/>
          </w:tcPr>
          <w:p w:rsidR="007E49C5" w:rsidRPr="007C3E97" w:rsidRDefault="007E49C5" w:rsidP="002C4D18">
            <w:pPr>
              <w:widowControl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7C3E97">
              <w:rPr>
                <w:rFonts w:eastAsia="Calibri"/>
                <w:spacing w:val="-4"/>
                <w:sz w:val="26"/>
                <w:szCs w:val="26"/>
              </w:rPr>
              <w:t>Организация размещения сведений о доходах,</w:t>
            </w:r>
            <w:r w:rsidRPr="007C3E97">
              <w:rPr>
                <w:rFonts w:eastAsia="Calibri"/>
                <w:sz w:val="26"/>
                <w:szCs w:val="26"/>
              </w:rPr>
              <w:t xml:space="preserve"> расходах, об имуществе и обязательствах </w:t>
            </w:r>
            <w:r w:rsidRPr="007C3E97">
              <w:rPr>
                <w:rFonts w:eastAsia="Calibri"/>
                <w:spacing w:val="-4"/>
                <w:sz w:val="26"/>
                <w:szCs w:val="26"/>
              </w:rPr>
              <w:t>имущественного характера лиц, замещающих</w:t>
            </w:r>
            <w:r w:rsidRPr="007C3E97">
              <w:rPr>
                <w:rFonts w:eastAsia="Calibri"/>
                <w:sz w:val="26"/>
                <w:szCs w:val="26"/>
              </w:rPr>
              <w:t xml:space="preserve"> государственные должности, гражданских служащих, </w:t>
            </w:r>
            <w:r w:rsidRPr="007C3E97">
              <w:rPr>
                <w:rFonts w:eastAsia="Calibri"/>
                <w:spacing w:val="-2"/>
                <w:sz w:val="26"/>
                <w:szCs w:val="26"/>
              </w:rPr>
              <w:t xml:space="preserve">руководителей государственных учреждений, </w:t>
            </w:r>
            <w:r w:rsidR="002C4D18">
              <w:rPr>
                <w:rFonts w:eastAsia="Calibri"/>
                <w:spacing w:val="-2"/>
                <w:sz w:val="26"/>
                <w:szCs w:val="26"/>
              </w:rPr>
              <w:t>подведомственных Министерству</w:t>
            </w:r>
            <w:r w:rsidRPr="007C3E97">
              <w:rPr>
                <w:rFonts w:eastAsia="Calibri"/>
                <w:sz w:val="26"/>
                <w:szCs w:val="26"/>
              </w:rPr>
              <w:t>, их супруг (супругов) и несове</w:t>
            </w:r>
            <w:r w:rsidR="002C4D18">
              <w:rPr>
                <w:rFonts w:eastAsia="Calibri"/>
                <w:sz w:val="26"/>
                <w:szCs w:val="26"/>
              </w:rPr>
              <w:t>ршеннолетних детей на официальном сайте Министерства</w:t>
            </w:r>
            <w:r w:rsidRPr="007C3E97">
              <w:rPr>
                <w:rFonts w:eastAsia="Calibri"/>
                <w:sz w:val="26"/>
                <w:szCs w:val="26"/>
              </w:rPr>
              <w:t xml:space="preserve"> в информационно-коммуникационной сети "</w:t>
            </w:r>
            <w:r w:rsidRPr="007C3E97">
              <w:rPr>
                <w:rFonts w:eastAsia="Calibri"/>
                <w:spacing w:val="-4"/>
                <w:sz w:val="26"/>
                <w:szCs w:val="26"/>
              </w:rPr>
              <w:t>Интернет" в соответствии с законодательством</w:t>
            </w:r>
          </w:p>
        </w:tc>
        <w:tc>
          <w:tcPr>
            <w:tcW w:w="5953" w:type="dxa"/>
          </w:tcPr>
          <w:p w:rsidR="00240F44" w:rsidRPr="00240F44" w:rsidRDefault="00240F44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40F44">
              <w:rPr>
                <w:sz w:val="26"/>
                <w:szCs w:val="26"/>
              </w:rPr>
              <w:t xml:space="preserve">В связи с Указом Президента РФ от 29.12.2022 </w:t>
            </w:r>
            <w:r w:rsidR="003F6801">
              <w:rPr>
                <w:sz w:val="26"/>
                <w:szCs w:val="26"/>
              </w:rPr>
              <w:t xml:space="preserve">          </w:t>
            </w:r>
            <w:r w:rsidRPr="00240F44">
              <w:rPr>
                <w:sz w:val="26"/>
                <w:szCs w:val="26"/>
              </w:rPr>
              <w:t>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 у</w:t>
            </w:r>
            <w:r w:rsidR="002C4D18" w:rsidRPr="00240F44">
              <w:rPr>
                <w:sz w:val="26"/>
                <w:szCs w:val="26"/>
              </w:rPr>
              <w:t>казанная информация</w:t>
            </w:r>
            <w:r w:rsidRPr="00240F44">
              <w:rPr>
                <w:sz w:val="26"/>
                <w:szCs w:val="26"/>
              </w:rPr>
              <w:t xml:space="preserve"> </w:t>
            </w:r>
            <w:r w:rsidR="003F6801">
              <w:rPr>
                <w:sz w:val="26"/>
                <w:szCs w:val="26"/>
              </w:rPr>
              <w:t>для опубликования не осуществляе</w:t>
            </w:r>
            <w:r w:rsidRPr="00240F44">
              <w:rPr>
                <w:sz w:val="26"/>
                <w:szCs w:val="26"/>
              </w:rPr>
              <w:t xml:space="preserve">тся. </w:t>
            </w:r>
          </w:p>
          <w:p w:rsidR="007E49C5" w:rsidRPr="007C3E97" w:rsidRDefault="002C4D18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40F44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1F353B">
        <w:tc>
          <w:tcPr>
            <w:tcW w:w="567" w:type="dxa"/>
          </w:tcPr>
          <w:p w:rsidR="007E49C5" w:rsidRPr="007C3E97" w:rsidRDefault="00290C91" w:rsidP="00290C91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10</w:t>
            </w:r>
          </w:p>
        </w:tc>
        <w:tc>
          <w:tcPr>
            <w:tcW w:w="993" w:type="dxa"/>
          </w:tcPr>
          <w:p w:rsidR="007E49C5" w:rsidRPr="007C3E97" w:rsidRDefault="007E49C5" w:rsidP="00D20234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2.</w:t>
            </w:r>
            <w:r w:rsidR="00D20234">
              <w:rPr>
                <w:sz w:val="26"/>
                <w:szCs w:val="26"/>
              </w:rPr>
              <w:t>4</w:t>
            </w:r>
          </w:p>
        </w:tc>
        <w:tc>
          <w:tcPr>
            <w:tcW w:w="6237" w:type="dxa"/>
          </w:tcPr>
          <w:p w:rsidR="007E49C5" w:rsidRPr="007C3E97" w:rsidRDefault="007E49C5" w:rsidP="002C4D18">
            <w:pPr>
              <w:pStyle w:val="ConsPlusNormal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 xml:space="preserve">Представление в </w:t>
            </w:r>
            <w:r w:rsidR="002C4D18" w:rsidRPr="002C4D18">
              <w:rPr>
                <w:sz w:val="26"/>
                <w:szCs w:val="26"/>
              </w:rPr>
              <w:t>Управление по профилактике коррупционных и иных правонарушений Правительства Пензенской области</w:t>
            </w:r>
            <w:r w:rsidRPr="007C3E97">
              <w:rPr>
                <w:sz w:val="26"/>
                <w:szCs w:val="26"/>
              </w:rPr>
              <w:t xml:space="preserve"> информации о лицах, уволенных</w:t>
            </w:r>
            <w:r w:rsidR="002C4D18">
              <w:rPr>
                <w:sz w:val="26"/>
                <w:szCs w:val="26"/>
              </w:rPr>
              <w:t xml:space="preserve"> </w:t>
            </w:r>
            <w:r w:rsidRPr="007C3E97">
              <w:rPr>
                <w:sz w:val="26"/>
                <w:szCs w:val="26"/>
              </w:rPr>
              <w:t>с государственной гражданской службы, должности которых включены в перечни должностей с высокими коррупционными рисками</w:t>
            </w:r>
          </w:p>
        </w:tc>
        <w:tc>
          <w:tcPr>
            <w:tcW w:w="5953" w:type="dxa"/>
          </w:tcPr>
          <w:p w:rsidR="007E49C5" w:rsidRPr="007C3E97" w:rsidRDefault="002C4D18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Указанная информация предоставляется в установленные сроки ежеквартально.</w:t>
            </w:r>
          </w:p>
        </w:tc>
        <w:tc>
          <w:tcPr>
            <w:tcW w:w="1559" w:type="dxa"/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04148D" w:rsidRPr="0004148D" w:rsidTr="001F353B">
        <w:tc>
          <w:tcPr>
            <w:tcW w:w="567" w:type="dxa"/>
          </w:tcPr>
          <w:p w:rsidR="007E49C5" w:rsidRPr="0004148D" w:rsidRDefault="00290C91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993" w:type="dxa"/>
          </w:tcPr>
          <w:p w:rsidR="007E49C5" w:rsidRPr="0004148D" w:rsidRDefault="007E49C5" w:rsidP="00D20234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t>2.</w:t>
            </w:r>
            <w:r w:rsidR="00D20234">
              <w:rPr>
                <w:sz w:val="26"/>
                <w:szCs w:val="26"/>
              </w:rPr>
              <w:t>5</w:t>
            </w:r>
          </w:p>
        </w:tc>
        <w:tc>
          <w:tcPr>
            <w:tcW w:w="6237" w:type="dxa"/>
          </w:tcPr>
          <w:p w:rsidR="007E49C5" w:rsidRPr="0004148D" w:rsidRDefault="007E49C5" w:rsidP="00FC6362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t xml:space="preserve">Осуществление проверок в соответствии с Положением о проверке достоверности и полноты сведений о доходах, об имуществе и обязательствах имущественного характера, </w:t>
            </w:r>
            <w:r w:rsidRPr="0004148D">
              <w:rPr>
                <w:spacing w:val="-8"/>
                <w:sz w:val="26"/>
                <w:szCs w:val="26"/>
              </w:rPr>
              <w:t>представляемых гражданами, претендующими</w:t>
            </w:r>
            <w:r w:rsidRPr="0004148D">
              <w:rPr>
                <w:sz w:val="26"/>
                <w:szCs w:val="26"/>
              </w:rPr>
              <w:t xml:space="preserve"> на замещение должностей </w:t>
            </w:r>
            <w:r w:rsidRPr="0004148D">
              <w:rPr>
                <w:spacing w:val="-4"/>
                <w:sz w:val="26"/>
                <w:szCs w:val="26"/>
              </w:rPr>
              <w:t xml:space="preserve">руководителей государственных учреждений Пензенской области, и лицами, замещающими указанные должности, </w:t>
            </w:r>
            <w:r w:rsidRPr="0004148D">
              <w:rPr>
                <w:spacing w:val="-10"/>
                <w:sz w:val="26"/>
                <w:szCs w:val="26"/>
              </w:rPr>
              <w:t xml:space="preserve">утвержденным постановлением </w:t>
            </w:r>
            <w:r w:rsidRPr="0004148D">
              <w:rPr>
                <w:spacing w:val="-12"/>
                <w:sz w:val="26"/>
                <w:szCs w:val="26"/>
              </w:rPr>
              <w:t>Правительства Пензенской области от 27.02.2013</w:t>
            </w:r>
            <w:r w:rsidRPr="0004148D">
              <w:rPr>
                <w:spacing w:val="-4"/>
                <w:sz w:val="26"/>
                <w:szCs w:val="26"/>
              </w:rPr>
              <w:t xml:space="preserve"> № 100-пП (с последующими изменениями)</w:t>
            </w:r>
          </w:p>
        </w:tc>
        <w:tc>
          <w:tcPr>
            <w:tcW w:w="5953" w:type="dxa"/>
          </w:tcPr>
          <w:p w:rsidR="007E49C5" w:rsidRPr="0004148D" w:rsidRDefault="0004148D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t>Анализ достоверности и полноты сведений о доходах, представленных гражданами, претендующими на замещение указанных должностей, и лицами замещающими указанные должности проводился в виде изучения представленной информации, проведения бесед с гражданами и лицами на предмет  конкретизации содержания представленных сведений, их объективность и полноту, что позволило   исключить необходимость принятия решения о проведении проверки достоверности и полноты сведений в соответствии с законодательством Российской Федерации.</w:t>
            </w:r>
          </w:p>
        </w:tc>
        <w:tc>
          <w:tcPr>
            <w:tcW w:w="1559" w:type="dxa"/>
          </w:tcPr>
          <w:p w:rsidR="007E49C5" w:rsidRPr="0004148D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1F353B">
        <w:tc>
          <w:tcPr>
            <w:tcW w:w="567" w:type="dxa"/>
          </w:tcPr>
          <w:p w:rsidR="007E49C5" w:rsidRPr="007C3E97" w:rsidRDefault="009F0803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290C91"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7E49C5" w:rsidRPr="007C3E97" w:rsidRDefault="007E49C5" w:rsidP="00D20234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2.</w:t>
            </w:r>
            <w:r w:rsidR="00D20234">
              <w:rPr>
                <w:sz w:val="26"/>
                <w:szCs w:val="26"/>
              </w:rPr>
              <w:t>6</w:t>
            </w:r>
          </w:p>
        </w:tc>
        <w:tc>
          <w:tcPr>
            <w:tcW w:w="6237" w:type="dxa"/>
          </w:tcPr>
          <w:p w:rsidR="007E49C5" w:rsidRPr="007C3E97" w:rsidRDefault="007E49C5" w:rsidP="00BB69E7">
            <w:pPr>
              <w:pStyle w:val="ConsPlusNormal"/>
              <w:spacing w:line="221" w:lineRule="auto"/>
              <w:jc w:val="both"/>
              <w:rPr>
                <w:spacing w:val="-6"/>
                <w:kern w:val="24"/>
                <w:sz w:val="26"/>
                <w:szCs w:val="26"/>
                <w:highlight w:val="cyan"/>
              </w:rPr>
            </w:pPr>
            <w:r w:rsidRPr="007C3E97">
              <w:rPr>
                <w:spacing w:val="-6"/>
                <w:kern w:val="24"/>
                <w:sz w:val="26"/>
                <w:szCs w:val="26"/>
              </w:rPr>
              <w:t xml:space="preserve">Осуществление анализа деятельности </w:t>
            </w:r>
            <w:r w:rsidRPr="007C3E97">
              <w:rPr>
                <w:kern w:val="24"/>
                <w:sz w:val="26"/>
                <w:szCs w:val="26"/>
              </w:rPr>
              <w:t>подведомственных государственных</w:t>
            </w:r>
            <w:r w:rsidRPr="007C3E97">
              <w:rPr>
                <w:spacing w:val="-6"/>
                <w:kern w:val="24"/>
                <w:sz w:val="26"/>
                <w:szCs w:val="26"/>
              </w:rPr>
              <w:t xml:space="preserve"> </w:t>
            </w:r>
            <w:r w:rsidRPr="007C3E97">
              <w:rPr>
                <w:sz w:val="26"/>
                <w:szCs w:val="26"/>
              </w:rPr>
              <w:t>и муниципальных организаций и учреждений</w:t>
            </w:r>
            <w:r w:rsidRPr="007C3E97">
              <w:rPr>
                <w:spacing w:val="-6"/>
                <w:kern w:val="24"/>
                <w:sz w:val="26"/>
                <w:szCs w:val="26"/>
              </w:rPr>
              <w:t xml:space="preserve"> </w:t>
            </w:r>
            <w:r w:rsidRPr="007C3E97">
              <w:rPr>
                <w:spacing w:val="-2"/>
                <w:kern w:val="24"/>
                <w:sz w:val="26"/>
                <w:szCs w:val="26"/>
              </w:rPr>
              <w:t>по реализации статьи 13.3 Федерального закона от 25.12.2008 № 273-ФЗ "О противодействии</w:t>
            </w:r>
            <w:r w:rsidRPr="007C3E97">
              <w:rPr>
                <w:spacing w:val="-4"/>
                <w:kern w:val="24"/>
                <w:sz w:val="26"/>
                <w:szCs w:val="26"/>
              </w:rPr>
              <w:t xml:space="preserve"> </w:t>
            </w:r>
            <w:r w:rsidRPr="007C3E97">
              <w:rPr>
                <w:kern w:val="24"/>
                <w:sz w:val="26"/>
                <w:szCs w:val="26"/>
              </w:rPr>
              <w:t>коррупции" и оказание им содействия в реализации мероприятий по противодействию коррупции</w:t>
            </w:r>
          </w:p>
        </w:tc>
        <w:tc>
          <w:tcPr>
            <w:tcW w:w="5953" w:type="dxa"/>
          </w:tcPr>
          <w:p w:rsidR="006E41CB" w:rsidRPr="006E41CB" w:rsidRDefault="006E41CB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E41CB">
              <w:rPr>
                <w:sz w:val="26"/>
                <w:szCs w:val="26"/>
              </w:rPr>
              <w:t>Министерство курирует деятельность трех учреждений: ГБУ ПО «Аэропорт города Пензы», ГБУ «Безопасный регион», ГКУ «Организатор перевозок Пензенской области».</w:t>
            </w:r>
          </w:p>
          <w:p w:rsidR="006E41CB" w:rsidRPr="006E41CB" w:rsidRDefault="006E41CB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E41CB">
              <w:rPr>
                <w:sz w:val="26"/>
                <w:szCs w:val="26"/>
              </w:rPr>
              <w:t>Министерством на постоянной основе ведется взаимодействие с подведомственными учреждениями в части мониторинга и оказания содействия в реализации мероприятий по противодействию коррупции.</w:t>
            </w:r>
          </w:p>
          <w:p w:rsidR="006E41CB" w:rsidRPr="006E41CB" w:rsidRDefault="00065EA9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первом полугодии 2023 года м</w:t>
            </w:r>
            <w:r w:rsidR="00FD744A">
              <w:rPr>
                <w:sz w:val="26"/>
                <w:szCs w:val="26"/>
              </w:rPr>
              <w:t>ониторинг проведен</w:t>
            </w:r>
            <w:r w:rsidR="006E41CB" w:rsidRPr="006E41CB">
              <w:rPr>
                <w:sz w:val="26"/>
                <w:szCs w:val="26"/>
              </w:rPr>
              <w:t xml:space="preserve"> в ГБУ ПО «Аэропорт города Пензы»</w:t>
            </w:r>
            <w:r w:rsidR="00FD744A">
              <w:rPr>
                <w:sz w:val="26"/>
                <w:szCs w:val="26"/>
              </w:rPr>
              <w:t xml:space="preserve"> и</w:t>
            </w:r>
            <w:r w:rsidR="00FD744A" w:rsidRPr="00FD744A">
              <w:rPr>
                <w:sz w:val="26"/>
                <w:szCs w:val="26"/>
              </w:rPr>
              <w:t xml:space="preserve"> ГКУ «Организатор перевозок Пензенской области»</w:t>
            </w:r>
            <w:r w:rsidR="00FD744A">
              <w:rPr>
                <w:sz w:val="26"/>
                <w:szCs w:val="26"/>
              </w:rPr>
              <w:t>.</w:t>
            </w:r>
          </w:p>
          <w:p w:rsidR="006E41CB" w:rsidRPr="006E41CB" w:rsidRDefault="004B40B7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Во </w:t>
            </w:r>
            <w:r w:rsidR="00065EA9">
              <w:rPr>
                <w:sz w:val="26"/>
                <w:szCs w:val="26"/>
              </w:rPr>
              <w:t>втором</w:t>
            </w:r>
            <w:r>
              <w:rPr>
                <w:sz w:val="26"/>
                <w:szCs w:val="26"/>
              </w:rPr>
              <w:t xml:space="preserve"> полугодии 202</w:t>
            </w:r>
            <w:r w:rsidR="00D20234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 xml:space="preserve"> года м</w:t>
            </w:r>
            <w:r w:rsidR="006E41CB" w:rsidRPr="006E41CB">
              <w:rPr>
                <w:sz w:val="26"/>
                <w:szCs w:val="26"/>
              </w:rPr>
              <w:t>ониторинг</w:t>
            </w:r>
            <w:r w:rsidR="00D20234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проведен</w:t>
            </w:r>
            <w:r w:rsidR="00D20234" w:rsidRPr="00D20234">
              <w:rPr>
                <w:sz w:val="26"/>
                <w:szCs w:val="26"/>
              </w:rPr>
              <w:t xml:space="preserve"> </w:t>
            </w:r>
            <w:r w:rsidR="00D20234">
              <w:rPr>
                <w:sz w:val="26"/>
                <w:szCs w:val="26"/>
              </w:rPr>
              <w:t xml:space="preserve">в ГБУ «Безопасный регион», </w:t>
            </w:r>
            <w:r w:rsidR="006E41CB" w:rsidRPr="006E41CB">
              <w:rPr>
                <w:sz w:val="26"/>
                <w:szCs w:val="26"/>
              </w:rPr>
              <w:t>в соответствии с графиком.</w:t>
            </w:r>
          </w:p>
          <w:p w:rsidR="00B416EE" w:rsidRDefault="00B416EE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График проведения мониторинга в 2023 году утвержден 30.11.2022.</w:t>
            </w:r>
          </w:p>
          <w:p w:rsidR="00496AF2" w:rsidRPr="006E41CB" w:rsidRDefault="00496AF2" w:rsidP="00B24A73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>Также утвержден 04.12.202</w:t>
            </w:r>
            <w:r w:rsidR="00B24A73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 xml:space="preserve"> график </w:t>
            </w:r>
            <w:r w:rsidRPr="00496AF2">
              <w:rPr>
                <w:sz w:val="26"/>
                <w:szCs w:val="26"/>
              </w:rPr>
              <w:t>проведения мониторинга в 202</w:t>
            </w:r>
            <w:r>
              <w:rPr>
                <w:sz w:val="26"/>
                <w:szCs w:val="26"/>
              </w:rPr>
              <w:t>4 году.</w:t>
            </w:r>
          </w:p>
        </w:tc>
        <w:tc>
          <w:tcPr>
            <w:tcW w:w="1559" w:type="dxa"/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1F353B">
        <w:tc>
          <w:tcPr>
            <w:tcW w:w="567" w:type="dxa"/>
          </w:tcPr>
          <w:p w:rsidR="007E49C5" w:rsidRPr="007C3E97" w:rsidRDefault="007C3E97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</w:t>
            </w:r>
            <w:r w:rsidR="00290C91">
              <w:rPr>
                <w:sz w:val="26"/>
                <w:szCs w:val="26"/>
              </w:rPr>
              <w:t>3</w:t>
            </w:r>
          </w:p>
        </w:tc>
        <w:tc>
          <w:tcPr>
            <w:tcW w:w="993" w:type="dxa"/>
          </w:tcPr>
          <w:p w:rsidR="007E49C5" w:rsidRPr="007C3E97" w:rsidRDefault="00D20234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2.7</w:t>
            </w:r>
          </w:p>
        </w:tc>
        <w:tc>
          <w:tcPr>
            <w:tcW w:w="6237" w:type="dxa"/>
          </w:tcPr>
          <w:p w:rsidR="007E49C5" w:rsidRPr="007C3E97" w:rsidRDefault="007E49C5" w:rsidP="00F279A5">
            <w:pPr>
              <w:pStyle w:val="ConsPlusNormal"/>
              <w:rPr>
                <w:kern w:val="24"/>
                <w:sz w:val="26"/>
                <w:szCs w:val="26"/>
              </w:rPr>
            </w:pPr>
            <w:r w:rsidRPr="007C3E97">
              <w:rPr>
                <w:kern w:val="24"/>
                <w:sz w:val="26"/>
                <w:szCs w:val="26"/>
              </w:rPr>
              <w:t>Проведение проверочных мероприятий в соответствии с нормативными правовыми актами Российской Федерации и Пензенской области по выявленным случаям несоблюдения обязанностей, запретов, ограничений, а также требований о предотвращении или урегулировании конфликта интересов во взаимодействии с правоохранительными и контролирующими органами</w:t>
            </w:r>
          </w:p>
        </w:tc>
        <w:tc>
          <w:tcPr>
            <w:tcW w:w="5953" w:type="dxa"/>
          </w:tcPr>
          <w:p w:rsidR="003C486F" w:rsidRPr="007C3E97" w:rsidRDefault="00120DEA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Факты </w:t>
            </w:r>
            <w:r w:rsidRPr="00120DEA">
              <w:rPr>
                <w:sz w:val="26"/>
                <w:szCs w:val="26"/>
              </w:rPr>
              <w:t>несоблюдения обязанностей, запретов, ограничений, а также требований о предотвращении или урегулировании конфликта интересов</w:t>
            </w:r>
            <w:r>
              <w:rPr>
                <w:sz w:val="26"/>
                <w:szCs w:val="26"/>
              </w:rPr>
              <w:t xml:space="preserve"> отсутствуют.</w:t>
            </w:r>
          </w:p>
        </w:tc>
        <w:tc>
          <w:tcPr>
            <w:tcW w:w="1559" w:type="dxa"/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F162D2" w:rsidRPr="00F162D2" w:rsidTr="001F353B">
        <w:tc>
          <w:tcPr>
            <w:tcW w:w="567" w:type="dxa"/>
          </w:tcPr>
          <w:p w:rsidR="007E49C5" w:rsidRPr="00F162D2" w:rsidRDefault="007C3E97" w:rsidP="009F0803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162D2">
              <w:rPr>
                <w:sz w:val="26"/>
                <w:szCs w:val="26"/>
              </w:rPr>
              <w:t>1</w:t>
            </w:r>
            <w:r w:rsidR="00290C91">
              <w:rPr>
                <w:sz w:val="26"/>
                <w:szCs w:val="26"/>
              </w:rPr>
              <w:t>4</w:t>
            </w:r>
          </w:p>
        </w:tc>
        <w:tc>
          <w:tcPr>
            <w:tcW w:w="993" w:type="dxa"/>
          </w:tcPr>
          <w:p w:rsidR="007E49C5" w:rsidRPr="00F162D2" w:rsidRDefault="007E49C5" w:rsidP="00D20234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162D2">
              <w:rPr>
                <w:sz w:val="26"/>
                <w:szCs w:val="26"/>
              </w:rPr>
              <w:t>2.</w:t>
            </w:r>
            <w:r w:rsidR="00D20234">
              <w:rPr>
                <w:sz w:val="26"/>
                <w:szCs w:val="26"/>
              </w:rPr>
              <w:t>8</w:t>
            </w:r>
          </w:p>
        </w:tc>
        <w:tc>
          <w:tcPr>
            <w:tcW w:w="6237" w:type="dxa"/>
          </w:tcPr>
          <w:p w:rsidR="007E49C5" w:rsidRPr="00F162D2" w:rsidRDefault="00D20234" w:rsidP="00B416EE">
            <w:pPr>
              <w:pStyle w:val="ConsPlusNormal"/>
              <w:spacing w:line="252" w:lineRule="auto"/>
              <w:jc w:val="both"/>
              <w:rPr>
                <w:kern w:val="24"/>
                <w:sz w:val="26"/>
                <w:szCs w:val="26"/>
              </w:rPr>
            </w:pPr>
            <w:r>
              <w:rPr>
                <w:kern w:val="24"/>
                <w:sz w:val="26"/>
                <w:szCs w:val="26"/>
              </w:rPr>
              <w:t xml:space="preserve">Проведение </w:t>
            </w:r>
            <w:r w:rsidR="007E49C5" w:rsidRPr="00F162D2">
              <w:rPr>
                <w:kern w:val="24"/>
                <w:sz w:val="26"/>
                <w:szCs w:val="26"/>
              </w:rPr>
              <w:t>оценке коррупционных рисков, возникающих при реализации исполнительными органами государственной власти Пензенской области своих полномочий.</w:t>
            </w:r>
          </w:p>
          <w:p w:rsidR="007E49C5" w:rsidRPr="00F162D2" w:rsidRDefault="007E49C5" w:rsidP="00B416EE">
            <w:pPr>
              <w:pStyle w:val="ConsPlusNormal"/>
              <w:spacing w:line="252" w:lineRule="auto"/>
              <w:jc w:val="both"/>
              <w:rPr>
                <w:kern w:val="24"/>
                <w:sz w:val="26"/>
                <w:szCs w:val="26"/>
              </w:rPr>
            </w:pPr>
          </w:p>
          <w:p w:rsidR="007E49C5" w:rsidRPr="00F162D2" w:rsidRDefault="007E49C5" w:rsidP="00B416EE">
            <w:pPr>
              <w:pStyle w:val="ConsPlusNormal"/>
              <w:spacing w:line="252" w:lineRule="auto"/>
              <w:jc w:val="both"/>
              <w:rPr>
                <w:kern w:val="24"/>
                <w:sz w:val="26"/>
                <w:szCs w:val="26"/>
              </w:rPr>
            </w:pPr>
            <w:r w:rsidRPr="00F162D2">
              <w:rPr>
                <w:kern w:val="24"/>
                <w:sz w:val="26"/>
                <w:szCs w:val="26"/>
              </w:rPr>
              <w:t>Утверждение и актуализация карты коррупционных рисков, возникающих при реализации коррупционно-опасных функций</w:t>
            </w:r>
          </w:p>
        </w:tc>
        <w:tc>
          <w:tcPr>
            <w:tcW w:w="5953" w:type="dxa"/>
          </w:tcPr>
          <w:p w:rsidR="007E49C5" w:rsidRPr="00691065" w:rsidRDefault="00F162D2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91065">
              <w:rPr>
                <w:sz w:val="26"/>
                <w:szCs w:val="26"/>
              </w:rPr>
              <w:t>Карта коррупционных рисков разработана и</w:t>
            </w:r>
            <w:r w:rsidR="00691065" w:rsidRPr="00691065">
              <w:rPr>
                <w:sz w:val="26"/>
                <w:szCs w:val="26"/>
              </w:rPr>
              <w:t xml:space="preserve">  </w:t>
            </w:r>
            <w:r w:rsidRPr="00691065">
              <w:rPr>
                <w:sz w:val="26"/>
                <w:szCs w:val="26"/>
              </w:rPr>
              <w:t>утверждена приказом Министерства</w:t>
            </w:r>
            <w:r w:rsidR="009F0803" w:rsidRPr="00691065">
              <w:rPr>
                <w:sz w:val="26"/>
                <w:szCs w:val="26"/>
              </w:rPr>
              <w:t xml:space="preserve"> от 22.12.2021 №403/1-о/д.</w:t>
            </w:r>
          </w:p>
          <w:p w:rsidR="00691065" w:rsidRPr="00691065" w:rsidRDefault="00691065" w:rsidP="00A649B8">
            <w:pPr>
              <w:widowControl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</w:t>
            </w:r>
            <w:r w:rsidR="00BB69E7">
              <w:rPr>
                <w:sz w:val="26"/>
                <w:szCs w:val="26"/>
              </w:rPr>
              <w:t>ом от 29.11.2022 № 829-о/д в</w:t>
            </w:r>
            <w:r w:rsidR="00BB69E7">
              <w:rPr>
                <w:bCs/>
                <w:sz w:val="26"/>
                <w:szCs w:val="26"/>
              </w:rPr>
              <w:t>несены</w:t>
            </w:r>
            <w:r w:rsidRPr="00691065">
              <w:rPr>
                <w:bCs/>
                <w:sz w:val="26"/>
                <w:szCs w:val="26"/>
              </w:rPr>
              <w:t xml:space="preserve"> изменени</w:t>
            </w:r>
            <w:r w:rsidR="00BB69E7">
              <w:rPr>
                <w:bCs/>
                <w:sz w:val="26"/>
                <w:szCs w:val="26"/>
              </w:rPr>
              <w:t>я</w:t>
            </w:r>
            <w:r w:rsidRPr="00691065">
              <w:rPr>
                <w:bCs/>
                <w:sz w:val="26"/>
                <w:szCs w:val="26"/>
              </w:rPr>
              <w:t xml:space="preserve"> в карту коррупционных рисков и                                мер по их минимизации в Министерстве цифрового развития, транспорта и связи Пензенской области, утвержденную приказом Министерства цифрового развития, транспорта и связи Пензенской области от 22.12.2021 № 403/1-о/д</w:t>
            </w:r>
            <w:r w:rsidR="004B40B7">
              <w:rPr>
                <w:bCs/>
                <w:sz w:val="26"/>
                <w:szCs w:val="26"/>
              </w:rPr>
              <w:t>.</w:t>
            </w:r>
          </w:p>
          <w:p w:rsidR="00691065" w:rsidRPr="00B416EE" w:rsidRDefault="00691065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  <w:highlight w:val="yellow"/>
              </w:rPr>
            </w:pPr>
          </w:p>
        </w:tc>
        <w:tc>
          <w:tcPr>
            <w:tcW w:w="1559" w:type="dxa"/>
          </w:tcPr>
          <w:p w:rsidR="007E49C5" w:rsidRPr="00F162D2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1F353B">
        <w:tc>
          <w:tcPr>
            <w:tcW w:w="567" w:type="dxa"/>
          </w:tcPr>
          <w:p w:rsidR="007E49C5" w:rsidRPr="007C3E97" w:rsidRDefault="007C3E97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290C91">
              <w:rPr>
                <w:sz w:val="26"/>
                <w:szCs w:val="26"/>
              </w:rPr>
              <w:t>5</w:t>
            </w:r>
          </w:p>
        </w:tc>
        <w:tc>
          <w:tcPr>
            <w:tcW w:w="993" w:type="dxa"/>
          </w:tcPr>
          <w:p w:rsidR="007E49C5" w:rsidRPr="007C3E97" w:rsidRDefault="007E49C5" w:rsidP="00D20234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2.</w:t>
            </w:r>
            <w:r w:rsidR="00D20234">
              <w:rPr>
                <w:sz w:val="26"/>
                <w:szCs w:val="26"/>
              </w:rPr>
              <w:t>9</w:t>
            </w:r>
          </w:p>
        </w:tc>
        <w:tc>
          <w:tcPr>
            <w:tcW w:w="6237" w:type="dxa"/>
          </w:tcPr>
          <w:p w:rsidR="007E49C5" w:rsidRPr="007C3E97" w:rsidRDefault="007E49C5" w:rsidP="00B416EE">
            <w:pPr>
              <w:pStyle w:val="ConsPlusNormal"/>
              <w:spacing w:line="252" w:lineRule="auto"/>
              <w:jc w:val="both"/>
              <w:rPr>
                <w:spacing w:val="-4"/>
                <w:kern w:val="24"/>
                <w:sz w:val="26"/>
                <w:szCs w:val="26"/>
              </w:rPr>
            </w:pPr>
            <w:r w:rsidRPr="007C3E97">
              <w:rPr>
                <w:spacing w:val="-4"/>
                <w:kern w:val="24"/>
                <w:sz w:val="26"/>
                <w:szCs w:val="26"/>
              </w:rPr>
              <w:t xml:space="preserve">Обеспечение привлечения виновных лиц к ответственности, в том числе с применением </w:t>
            </w:r>
            <w:r w:rsidRPr="007C3E97">
              <w:rPr>
                <w:spacing w:val="-8"/>
                <w:kern w:val="24"/>
                <w:sz w:val="26"/>
                <w:szCs w:val="26"/>
              </w:rPr>
              <w:t>института увольнения гражданских служащи</w:t>
            </w:r>
            <w:r w:rsidR="00120DEA">
              <w:rPr>
                <w:spacing w:val="-8"/>
                <w:kern w:val="24"/>
                <w:sz w:val="26"/>
                <w:szCs w:val="26"/>
              </w:rPr>
              <w:t>х</w:t>
            </w:r>
            <w:r w:rsidRPr="007C3E97">
              <w:rPr>
                <w:spacing w:val="-4"/>
                <w:kern w:val="24"/>
                <w:sz w:val="26"/>
                <w:szCs w:val="26"/>
              </w:rPr>
              <w:t xml:space="preserve"> (должностных лиц) в связи с утратой доверия, по каждому установленному факту несоблюдения лицами, замещающими </w:t>
            </w:r>
            <w:r w:rsidRPr="007C3E97">
              <w:rPr>
                <w:spacing w:val="-4"/>
                <w:kern w:val="24"/>
                <w:sz w:val="26"/>
                <w:szCs w:val="26"/>
              </w:rPr>
              <w:lastRenderedPageBreak/>
              <w:t>государственные должности Пензенской области</w:t>
            </w:r>
            <w:r w:rsidRPr="007C3E97">
              <w:rPr>
                <w:spacing w:val="-6"/>
                <w:kern w:val="24"/>
                <w:sz w:val="26"/>
                <w:szCs w:val="26"/>
              </w:rPr>
              <w:t xml:space="preserve">, а также гражданскими служащими </w:t>
            </w:r>
            <w:r w:rsidRPr="007C3E97">
              <w:rPr>
                <w:spacing w:val="-4"/>
                <w:kern w:val="24"/>
                <w:sz w:val="26"/>
                <w:szCs w:val="26"/>
              </w:rPr>
              <w:t>установленных в целях противодействия коррупции обязанностей, запретов, ограничений и требований о предотвращении или урегулировании конфликта интересов.</w:t>
            </w:r>
          </w:p>
          <w:p w:rsidR="007E49C5" w:rsidRPr="007C3E97" w:rsidRDefault="007E49C5" w:rsidP="00B416EE">
            <w:pPr>
              <w:pStyle w:val="ConsPlusNormal"/>
              <w:spacing w:line="252" w:lineRule="auto"/>
              <w:jc w:val="both"/>
              <w:rPr>
                <w:spacing w:val="-4"/>
                <w:kern w:val="24"/>
                <w:sz w:val="26"/>
                <w:szCs w:val="26"/>
              </w:rPr>
            </w:pPr>
          </w:p>
          <w:p w:rsidR="007E49C5" w:rsidRPr="007C3E97" w:rsidRDefault="007E49C5" w:rsidP="00B416EE">
            <w:pPr>
              <w:pStyle w:val="ConsPlusNormal"/>
              <w:spacing w:line="252" w:lineRule="auto"/>
              <w:jc w:val="both"/>
              <w:rPr>
                <w:spacing w:val="-4"/>
                <w:kern w:val="24"/>
                <w:sz w:val="26"/>
                <w:szCs w:val="26"/>
              </w:rPr>
            </w:pPr>
            <w:r w:rsidRPr="007C3E97">
              <w:rPr>
                <w:spacing w:val="-4"/>
                <w:kern w:val="24"/>
                <w:sz w:val="26"/>
                <w:szCs w:val="26"/>
              </w:rPr>
              <w:t xml:space="preserve">Направление информации </w:t>
            </w:r>
            <w:r w:rsidRPr="007C3E97">
              <w:rPr>
                <w:sz w:val="26"/>
                <w:szCs w:val="26"/>
              </w:rPr>
              <w:t xml:space="preserve">по применению мер юридической ответственности </w:t>
            </w:r>
            <w:r w:rsidRPr="007C3E97">
              <w:rPr>
                <w:spacing w:val="-4"/>
                <w:sz w:val="26"/>
                <w:szCs w:val="26"/>
              </w:rPr>
              <w:t xml:space="preserve">в каждом случае совершения должностными лицами </w:t>
            </w:r>
            <w:r w:rsidRPr="007C3E97">
              <w:rPr>
                <w:spacing w:val="-8"/>
                <w:sz w:val="26"/>
                <w:szCs w:val="26"/>
              </w:rPr>
              <w:t>коррупционных правонарушений в Управление</w:t>
            </w:r>
            <w:r w:rsidRPr="007C3E97">
              <w:rPr>
                <w:spacing w:val="-4"/>
                <w:sz w:val="26"/>
                <w:szCs w:val="26"/>
              </w:rPr>
              <w:t xml:space="preserve"> по профилактике коррупционных</w:t>
            </w:r>
            <w:r w:rsidRPr="007C3E97">
              <w:rPr>
                <w:sz w:val="26"/>
                <w:szCs w:val="26"/>
              </w:rPr>
              <w:t xml:space="preserve"> и иных правонарушений</w:t>
            </w:r>
          </w:p>
        </w:tc>
        <w:tc>
          <w:tcPr>
            <w:tcW w:w="5953" w:type="dxa"/>
          </w:tcPr>
          <w:p w:rsidR="007E49C5" w:rsidRPr="007C3E97" w:rsidRDefault="00120DEA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Факты отсутствуют, у</w:t>
            </w:r>
            <w:r w:rsidRPr="00120DEA">
              <w:rPr>
                <w:sz w:val="26"/>
                <w:szCs w:val="26"/>
              </w:rPr>
              <w:t>казанная информация предоставляется в установленные сроки ежеквартально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559" w:type="dxa"/>
          </w:tcPr>
          <w:p w:rsidR="007E49C5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034F89" w:rsidRDefault="00034F89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034F89" w:rsidRDefault="00034F89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034F89" w:rsidRDefault="00034F89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034F89" w:rsidRDefault="00034F89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034F89" w:rsidRDefault="00034F89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034F89" w:rsidRDefault="00034F89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034F89" w:rsidRDefault="00034F89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034F89" w:rsidRDefault="00034F89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034F89" w:rsidRDefault="00034F89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034F89" w:rsidRDefault="00034F89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034F89" w:rsidRDefault="00034F89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034F89" w:rsidRDefault="00034F89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034F89" w:rsidRDefault="00034F89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034F89" w:rsidRDefault="00034F89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034F89" w:rsidRDefault="00034F89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034F89" w:rsidRDefault="00034F89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034F89" w:rsidRDefault="00034F89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034F89" w:rsidRPr="007C3E97" w:rsidRDefault="00034F89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034F89" w:rsidRPr="007C3E97" w:rsidTr="001F353B">
        <w:tc>
          <w:tcPr>
            <w:tcW w:w="567" w:type="dxa"/>
          </w:tcPr>
          <w:p w:rsidR="00034F89" w:rsidRDefault="00034F89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</w:t>
            </w:r>
            <w:r w:rsidR="00290C91">
              <w:rPr>
                <w:sz w:val="26"/>
                <w:szCs w:val="26"/>
              </w:rPr>
              <w:t>6</w:t>
            </w:r>
          </w:p>
        </w:tc>
        <w:tc>
          <w:tcPr>
            <w:tcW w:w="993" w:type="dxa"/>
          </w:tcPr>
          <w:p w:rsidR="00034F89" w:rsidRPr="007C3E97" w:rsidRDefault="00034F89" w:rsidP="00D20234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2.10</w:t>
            </w:r>
          </w:p>
        </w:tc>
        <w:tc>
          <w:tcPr>
            <w:tcW w:w="6237" w:type="dxa"/>
          </w:tcPr>
          <w:p w:rsidR="00034F89" w:rsidRPr="00034F89" w:rsidRDefault="00034F89" w:rsidP="00034F89">
            <w:pPr>
              <w:pStyle w:val="ConsPlusNormal"/>
              <w:spacing w:line="252" w:lineRule="auto"/>
              <w:rPr>
                <w:spacing w:val="-4"/>
                <w:kern w:val="24"/>
                <w:sz w:val="26"/>
                <w:szCs w:val="26"/>
              </w:rPr>
            </w:pPr>
            <w:r w:rsidRPr="00034F89">
              <w:rPr>
                <w:spacing w:val="-4"/>
                <w:kern w:val="24"/>
                <w:sz w:val="26"/>
                <w:szCs w:val="26"/>
              </w:rPr>
              <w:t>Обеспечение актуализации сведений, содержащихся в анкетах гражданских служащих,  должностные обязанности которых  связаны с коррупционными рисками,  в целях выявления, предупреждения и урегулирования конфликта интересов, а также в целях предотвращения коррупционных правонарушений.</w:t>
            </w:r>
          </w:p>
          <w:p w:rsidR="00034F89" w:rsidRPr="007C3E97" w:rsidRDefault="00034F89" w:rsidP="00034F89">
            <w:pPr>
              <w:pStyle w:val="ConsPlusNormal"/>
              <w:spacing w:line="252" w:lineRule="auto"/>
              <w:jc w:val="both"/>
              <w:rPr>
                <w:spacing w:val="-4"/>
                <w:kern w:val="24"/>
                <w:sz w:val="26"/>
                <w:szCs w:val="26"/>
              </w:rPr>
            </w:pPr>
            <w:r w:rsidRPr="00034F89">
              <w:rPr>
                <w:spacing w:val="-4"/>
                <w:kern w:val="24"/>
                <w:sz w:val="26"/>
                <w:szCs w:val="26"/>
              </w:rPr>
              <w:t>(Сбор Деклараций о возможной личной заинтересованности</w:t>
            </w:r>
          </w:p>
        </w:tc>
        <w:tc>
          <w:tcPr>
            <w:tcW w:w="5953" w:type="dxa"/>
          </w:tcPr>
          <w:p w:rsidR="00034F89" w:rsidRDefault="00F60638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60638">
              <w:rPr>
                <w:sz w:val="26"/>
                <w:szCs w:val="26"/>
              </w:rPr>
              <w:t>Сведения, содержащиеся в анкетах гражданских служащих,  должностные обязанности которых  связаны с коррупционными рисками,  в целях выявления, предупреждения и урегулирования конфликта интересов, а также в целях предотвращения коррупционных правонарушений актуализированы.</w:t>
            </w:r>
          </w:p>
        </w:tc>
        <w:tc>
          <w:tcPr>
            <w:tcW w:w="1559" w:type="dxa"/>
          </w:tcPr>
          <w:p w:rsidR="00034F89" w:rsidRDefault="00034F89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034F89" w:rsidRDefault="00034F89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034F89" w:rsidRPr="007C3E97" w:rsidTr="001F353B">
        <w:tc>
          <w:tcPr>
            <w:tcW w:w="567" w:type="dxa"/>
          </w:tcPr>
          <w:p w:rsidR="00034F89" w:rsidRDefault="00034F89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290C91">
              <w:rPr>
                <w:sz w:val="26"/>
                <w:szCs w:val="26"/>
              </w:rPr>
              <w:t>7</w:t>
            </w:r>
          </w:p>
        </w:tc>
        <w:tc>
          <w:tcPr>
            <w:tcW w:w="993" w:type="dxa"/>
          </w:tcPr>
          <w:p w:rsidR="00034F89" w:rsidRDefault="00034F89" w:rsidP="00D20234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2.11</w:t>
            </w:r>
          </w:p>
        </w:tc>
        <w:tc>
          <w:tcPr>
            <w:tcW w:w="6237" w:type="dxa"/>
          </w:tcPr>
          <w:p w:rsidR="00034F89" w:rsidRPr="00034F89" w:rsidRDefault="00034F89" w:rsidP="00034F89">
            <w:pPr>
              <w:pStyle w:val="ConsPlusNormal"/>
              <w:spacing w:line="252" w:lineRule="auto"/>
              <w:rPr>
                <w:spacing w:val="-4"/>
                <w:kern w:val="24"/>
                <w:sz w:val="26"/>
                <w:szCs w:val="26"/>
              </w:rPr>
            </w:pPr>
            <w:r w:rsidRPr="00034F89">
              <w:rPr>
                <w:spacing w:val="-4"/>
                <w:kern w:val="24"/>
                <w:sz w:val="26"/>
                <w:szCs w:val="26"/>
              </w:rPr>
              <w:t xml:space="preserve">Сбор Деклараций о возможной личной заинтересованности </w:t>
            </w:r>
          </w:p>
          <w:p w:rsidR="00034F89" w:rsidRPr="00034F89" w:rsidRDefault="00034F89" w:rsidP="00034F89">
            <w:pPr>
              <w:pStyle w:val="ConsPlusNormal"/>
              <w:spacing w:line="252" w:lineRule="auto"/>
              <w:rPr>
                <w:spacing w:val="-4"/>
                <w:kern w:val="24"/>
                <w:sz w:val="26"/>
                <w:szCs w:val="26"/>
              </w:rPr>
            </w:pPr>
          </w:p>
        </w:tc>
        <w:tc>
          <w:tcPr>
            <w:tcW w:w="5953" w:type="dxa"/>
          </w:tcPr>
          <w:p w:rsidR="00034F89" w:rsidRPr="00AE4222" w:rsidRDefault="00901365" w:rsidP="00A649B8">
            <w:pPr>
              <w:widowControl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AE4222">
              <w:rPr>
                <w:sz w:val="26"/>
                <w:szCs w:val="26"/>
              </w:rPr>
              <w:t>Организованно добровольное ежегодное представление служащими (работниками), участвующими в осуществлении закупок, </w:t>
            </w:r>
            <w:r w:rsidRPr="00AE4222">
              <w:rPr>
                <w:bCs/>
                <w:sz w:val="26"/>
                <w:szCs w:val="26"/>
              </w:rPr>
              <w:t>декларации</w:t>
            </w:r>
            <w:r w:rsidRPr="00AE4222">
              <w:rPr>
                <w:sz w:val="26"/>
                <w:szCs w:val="26"/>
              </w:rPr>
              <w:t> </w:t>
            </w:r>
            <w:r w:rsidRPr="00AE4222">
              <w:rPr>
                <w:bCs/>
                <w:sz w:val="26"/>
                <w:szCs w:val="26"/>
              </w:rPr>
              <w:t>о</w:t>
            </w:r>
            <w:r w:rsidRPr="00AE4222">
              <w:rPr>
                <w:sz w:val="26"/>
                <w:szCs w:val="26"/>
              </w:rPr>
              <w:t> </w:t>
            </w:r>
            <w:r w:rsidRPr="00AE4222">
              <w:rPr>
                <w:bCs/>
                <w:sz w:val="26"/>
                <w:szCs w:val="26"/>
              </w:rPr>
              <w:t>возможной</w:t>
            </w:r>
            <w:r w:rsidRPr="00AE4222">
              <w:rPr>
                <w:sz w:val="26"/>
                <w:szCs w:val="26"/>
              </w:rPr>
              <w:t> </w:t>
            </w:r>
            <w:r w:rsidRPr="00AE4222">
              <w:rPr>
                <w:bCs/>
                <w:sz w:val="26"/>
                <w:szCs w:val="26"/>
              </w:rPr>
              <w:t>личной</w:t>
            </w:r>
            <w:r w:rsidR="00CB11BC" w:rsidRPr="00AE4222">
              <w:rPr>
                <w:bCs/>
                <w:sz w:val="26"/>
                <w:szCs w:val="26"/>
              </w:rPr>
              <w:t xml:space="preserve"> заин</w:t>
            </w:r>
            <w:r w:rsidRPr="00AE4222">
              <w:rPr>
                <w:bCs/>
                <w:sz w:val="26"/>
                <w:szCs w:val="26"/>
              </w:rPr>
              <w:t>тересованности.</w:t>
            </w:r>
          </w:p>
          <w:p w:rsidR="0056747A" w:rsidRPr="00123126" w:rsidRDefault="003F6801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  <w:highlight w:val="yellow"/>
              </w:rPr>
            </w:pPr>
            <w:r w:rsidRPr="00AE4222">
              <w:rPr>
                <w:bCs/>
                <w:sz w:val="26"/>
                <w:szCs w:val="26"/>
              </w:rPr>
              <w:t>Д</w:t>
            </w:r>
            <w:r w:rsidR="0056747A" w:rsidRPr="00AE4222">
              <w:rPr>
                <w:bCs/>
                <w:sz w:val="26"/>
                <w:szCs w:val="26"/>
              </w:rPr>
              <w:t>екларации о возможной личной заинтересованности собраны</w:t>
            </w:r>
            <w:r w:rsidRPr="00AE4222">
              <w:rPr>
                <w:bCs/>
                <w:sz w:val="26"/>
                <w:szCs w:val="26"/>
              </w:rPr>
              <w:t xml:space="preserve"> в </w:t>
            </w:r>
            <w:r w:rsidRPr="00AE4222">
              <w:rPr>
                <w:bCs/>
                <w:sz w:val="26"/>
                <w:szCs w:val="26"/>
                <w:lang w:val="en-US"/>
              </w:rPr>
              <w:t>I</w:t>
            </w:r>
            <w:r w:rsidRPr="00AE4222">
              <w:rPr>
                <w:bCs/>
                <w:sz w:val="26"/>
                <w:szCs w:val="26"/>
              </w:rPr>
              <w:t xml:space="preserve"> квартале 2023 года</w:t>
            </w:r>
            <w:r w:rsidR="0056747A" w:rsidRPr="00AE4222"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1559" w:type="dxa"/>
          </w:tcPr>
          <w:p w:rsidR="00034F89" w:rsidRDefault="00034F89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901365" w:rsidRPr="007C3E97" w:rsidTr="001F353B">
        <w:tc>
          <w:tcPr>
            <w:tcW w:w="567" w:type="dxa"/>
          </w:tcPr>
          <w:p w:rsidR="00901365" w:rsidRDefault="0090136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290C91">
              <w:rPr>
                <w:sz w:val="26"/>
                <w:szCs w:val="26"/>
              </w:rPr>
              <w:t>8</w:t>
            </w:r>
          </w:p>
        </w:tc>
        <w:tc>
          <w:tcPr>
            <w:tcW w:w="993" w:type="dxa"/>
          </w:tcPr>
          <w:p w:rsidR="00901365" w:rsidRDefault="00901365" w:rsidP="00D20234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2.12</w:t>
            </w:r>
          </w:p>
        </w:tc>
        <w:tc>
          <w:tcPr>
            <w:tcW w:w="6237" w:type="dxa"/>
          </w:tcPr>
          <w:p w:rsidR="00901365" w:rsidRPr="00034F89" w:rsidRDefault="00901365" w:rsidP="00034F89">
            <w:pPr>
              <w:pStyle w:val="ConsPlusNormal"/>
              <w:spacing w:line="252" w:lineRule="auto"/>
              <w:rPr>
                <w:spacing w:val="-4"/>
                <w:kern w:val="24"/>
                <w:sz w:val="26"/>
                <w:szCs w:val="26"/>
              </w:rPr>
            </w:pPr>
            <w:r w:rsidRPr="00901365">
              <w:rPr>
                <w:spacing w:val="-4"/>
                <w:kern w:val="24"/>
                <w:sz w:val="26"/>
                <w:szCs w:val="26"/>
              </w:rPr>
              <w:t xml:space="preserve">Сбор Сведений по соблюдению требований о предотвращении или об урегулировании конфликта интересов, установленных для государственных </w:t>
            </w:r>
            <w:r w:rsidRPr="00901365">
              <w:rPr>
                <w:spacing w:val="-4"/>
                <w:kern w:val="24"/>
                <w:sz w:val="26"/>
                <w:szCs w:val="26"/>
              </w:rPr>
              <w:lastRenderedPageBreak/>
              <w:t>гражданских служащих законодательством о противодействии коррупции</w:t>
            </w:r>
          </w:p>
        </w:tc>
        <w:tc>
          <w:tcPr>
            <w:tcW w:w="5953" w:type="dxa"/>
          </w:tcPr>
          <w:p w:rsidR="00901365" w:rsidRPr="00901365" w:rsidRDefault="00901365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Ежегодный сбор сведений </w:t>
            </w:r>
            <w:r w:rsidRPr="00901365">
              <w:rPr>
                <w:sz w:val="26"/>
                <w:szCs w:val="26"/>
              </w:rPr>
              <w:t xml:space="preserve">по соблюдению требований о предотвращении или об урегулировании конфликта интересов, </w:t>
            </w:r>
            <w:r w:rsidRPr="00901365">
              <w:rPr>
                <w:sz w:val="26"/>
                <w:szCs w:val="26"/>
              </w:rPr>
              <w:lastRenderedPageBreak/>
              <w:t>установленных для государственных гражданских служащих</w:t>
            </w:r>
            <w:r w:rsidR="00CB11BC">
              <w:rPr>
                <w:sz w:val="26"/>
                <w:szCs w:val="26"/>
              </w:rPr>
              <w:t>.</w:t>
            </w:r>
          </w:p>
        </w:tc>
        <w:tc>
          <w:tcPr>
            <w:tcW w:w="1559" w:type="dxa"/>
          </w:tcPr>
          <w:p w:rsidR="00901365" w:rsidRDefault="0090136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1F353B">
        <w:tc>
          <w:tcPr>
            <w:tcW w:w="567" w:type="dxa"/>
          </w:tcPr>
          <w:p w:rsidR="007E49C5" w:rsidRPr="007C3E97" w:rsidRDefault="007C3E97" w:rsidP="00290C91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</w:t>
            </w:r>
            <w:r w:rsidR="00290C91">
              <w:rPr>
                <w:sz w:val="26"/>
                <w:szCs w:val="26"/>
              </w:rPr>
              <w:t>9</w:t>
            </w:r>
          </w:p>
        </w:tc>
        <w:tc>
          <w:tcPr>
            <w:tcW w:w="993" w:type="dxa"/>
          </w:tcPr>
          <w:p w:rsidR="007E49C5" w:rsidRPr="007C3E97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3.1</w:t>
            </w:r>
          </w:p>
        </w:tc>
        <w:tc>
          <w:tcPr>
            <w:tcW w:w="6237" w:type="dxa"/>
          </w:tcPr>
          <w:p w:rsidR="007E49C5" w:rsidRPr="007C3E97" w:rsidRDefault="007E49C5" w:rsidP="00F279A5">
            <w:pPr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Направление в Управление по профилактике коррупционных и иных правонарушений информации о правонарушениях коррупционного характера, выявляемых в ходе реализации на территории Пензенской области национальных, федеральных и региональных проектов</w:t>
            </w:r>
          </w:p>
        </w:tc>
        <w:tc>
          <w:tcPr>
            <w:tcW w:w="5953" w:type="dxa"/>
          </w:tcPr>
          <w:p w:rsidR="007E49C5" w:rsidRPr="007C3E97" w:rsidRDefault="00120DEA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Факты отсутствуют, </w:t>
            </w:r>
            <w:r w:rsidRPr="00120DEA">
              <w:rPr>
                <w:sz w:val="26"/>
                <w:szCs w:val="26"/>
              </w:rPr>
              <w:t>указанная информация предоставляется в установленные сроки ежеквартально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559" w:type="dxa"/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04148D" w:rsidRPr="0004148D" w:rsidTr="001F353B">
        <w:tc>
          <w:tcPr>
            <w:tcW w:w="567" w:type="dxa"/>
          </w:tcPr>
          <w:p w:rsidR="007E49C5" w:rsidRPr="0004148D" w:rsidRDefault="00290C91" w:rsidP="0090136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993" w:type="dxa"/>
          </w:tcPr>
          <w:p w:rsidR="007E49C5" w:rsidRPr="0004148D" w:rsidRDefault="007E49C5" w:rsidP="0090136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t>3.</w:t>
            </w:r>
            <w:r w:rsidR="00901365">
              <w:rPr>
                <w:sz w:val="26"/>
                <w:szCs w:val="26"/>
              </w:rPr>
              <w:t>2</w:t>
            </w:r>
          </w:p>
        </w:tc>
        <w:tc>
          <w:tcPr>
            <w:tcW w:w="6237" w:type="dxa"/>
          </w:tcPr>
          <w:p w:rsidR="007E49C5" w:rsidRPr="0004148D" w:rsidRDefault="007E49C5" w:rsidP="00B416EE">
            <w:pPr>
              <w:jc w:val="both"/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t>Осуществление анализа информации об участниках государственных (в том числе в рамках реализации национальных проектов) на предмет установления их аффилированных связей с конкретными государственными, лицами, замещающими государственные должности, в том числе членами комиссий по осуществлению закупок, и направление информации о результатах проведенной работы в Управление по профилактике коррупционных и иных правонарушений</w:t>
            </w:r>
          </w:p>
        </w:tc>
        <w:tc>
          <w:tcPr>
            <w:tcW w:w="5953" w:type="dxa"/>
          </w:tcPr>
          <w:p w:rsidR="0004148D" w:rsidRPr="0004148D" w:rsidRDefault="0004148D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t>Указанная информация предоставляется в установленные сроки ежеквартально.</w:t>
            </w:r>
          </w:p>
          <w:p w:rsidR="006D72A1" w:rsidRPr="0004148D" w:rsidRDefault="0004148D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t>Министерством</w:t>
            </w:r>
            <w:r w:rsidR="006D72A1" w:rsidRPr="0004148D">
              <w:rPr>
                <w:sz w:val="26"/>
                <w:szCs w:val="26"/>
              </w:rPr>
              <w:t xml:space="preserve">, в целях выявления возможных </w:t>
            </w:r>
            <w:r w:rsidR="006D72A1" w:rsidRPr="00691065">
              <w:rPr>
                <w:sz w:val="26"/>
                <w:szCs w:val="26"/>
              </w:rPr>
              <w:t xml:space="preserve">фактов конфликта интересов, аффилированности </w:t>
            </w:r>
            <w:r w:rsidRPr="00691065">
              <w:rPr>
                <w:sz w:val="26"/>
                <w:szCs w:val="26"/>
              </w:rPr>
              <w:t>указанных лиц</w:t>
            </w:r>
            <w:r w:rsidR="006D72A1" w:rsidRPr="00691065">
              <w:rPr>
                <w:sz w:val="26"/>
                <w:szCs w:val="26"/>
              </w:rPr>
              <w:t>, проведена работа по систематизации сведений об их родственниках и свойственниках</w:t>
            </w:r>
            <w:r w:rsidR="006D72A1" w:rsidRPr="0004148D">
              <w:rPr>
                <w:sz w:val="26"/>
                <w:szCs w:val="26"/>
              </w:rPr>
              <w:t>.</w:t>
            </w:r>
          </w:p>
        </w:tc>
        <w:tc>
          <w:tcPr>
            <w:tcW w:w="1559" w:type="dxa"/>
          </w:tcPr>
          <w:p w:rsidR="007E49C5" w:rsidRPr="0004148D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6D72A1" w:rsidRPr="006D72A1" w:rsidTr="001F353B">
        <w:tc>
          <w:tcPr>
            <w:tcW w:w="567" w:type="dxa"/>
          </w:tcPr>
          <w:p w:rsidR="007E49C5" w:rsidRPr="006D72A1" w:rsidRDefault="00290C91" w:rsidP="0090136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993" w:type="dxa"/>
          </w:tcPr>
          <w:p w:rsidR="007E49C5" w:rsidRPr="006D72A1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D72A1">
              <w:rPr>
                <w:sz w:val="26"/>
                <w:szCs w:val="26"/>
              </w:rPr>
              <w:t>3.</w:t>
            </w:r>
            <w:r w:rsidR="00901365">
              <w:rPr>
                <w:sz w:val="26"/>
                <w:szCs w:val="26"/>
              </w:rPr>
              <w:t>3</w:t>
            </w:r>
          </w:p>
        </w:tc>
        <w:tc>
          <w:tcPr>
            <w:tcW w:w="6237" w:type="dxa"/>
          </w:tcPr>
          <w:p w:rsidR="007E49C5" w:rsidRPr="006D72A1" w:rsidRDefault="007E49C5" w:rsidP="00B416EE">
            <w:pPr>
              <w:jc w:val="both"/>
              <w:rPr>
                <w:sz w:val="26"/>
                <w:szCs w:val="26"/>
              </w:rPr>
            </w:pPr>
            <w:r w:rsidRPr="006D72A1">
              <w:rPr>
                <w:sz w:val="26"/>
                <w:szCs w:val="26"/>
              </w:rPr>
              <w:t xml:space="preserve">Направление в </w:t>
            </w:r>
            <w:r w:rsidR="00120DEA" w:rsidRPr="006D72A1">
              <w:rPr>
                <w:sz w:val="26"/>
                <w:szCs w:val="26"/>
              </w:rPr>
              <w:t>Управление по профилактике коррупционных и иных правонарушений</w:t>
            </w:r>
            <w:r w:rsidRPr="006D72A1">
              <w:rPr>
                <w:sz w:val="26"/>
                <w:szCs w:val="26"/>
              </w:rPr>
              <w:t xml:space="preserve"> Пензенской области обобщенной информации об участниках государственных (в том числе в рамках реализации национальных проектов) на предмет установления их аффилированных связей с конкретными государственными служащими, муниципальными служащими, лицами, замещающими государственные и муниципальные должности, в том числе членами комиссий по осуществлению закупок</w:t>
            </w:r>
          </w:p>
        </w:tc>
        <w:tc>
          <w:tcPr>
            <w:tcW w:w="5953" w:type="dxa"/>
          </w:tcPr>
          <w:p w:rsidR="007E49C5" w:rsidRPr="006D72A1" w:rsidRDefault="006D72A1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26310">
              <w:rPr>
                <w:sz w:val="26"/>
                <w:szCs w:val="26"/>
              </w:rPr>
              <w:t>Указанная информация предоставляется в установленные сроки ежеквартально</w:t>
            </w:r>
            <w:r w:rsidRPr="006D72A1">
              <w:rPr>
                <w:sz w:val="26"/>
                <w:szCs w:val="26"/>
              </w:rPr>
              <w:t>.</w:t>
            </w:r>
          </w:p>
        </w:tc>
        <w:tc>
          <w:tcPr>
            <w:tcW w:w="1559" w:type="dxa"/>
          </w:tcPr>
          <w:p w:rsidR="007E49C5" w:rsidRPr="006D72A1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04148D" w:rsidRPr="0004148D" w:rsidTr="001F353B">
        <w:tc>
          <w:tcPr>
            <w:tcW w:w="567" w:type="dxa"/>
          </w:tcPr>
          <w:p w:rsidR="007E49C5" w:rsidRPr="0004148D" w:rsidRDefault="0090136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290C91"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7E49C5" w:rsidRPr="0004148D" w:rsidRDefault="007E49C5" w:rsidP="0090136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t>3.</w:t>
            </w:r>
            <w:r w:rsidR="00901365">
              <w:rPr>
                <w:sz w:val="26"/>
                <w:szCs w:val="26"/>
              </w:rPr>
              <w:t>4</w:t>
            </w:r>
          </w:p>
        </w:tc>
        <w:tc>
          <w:tcPr>
            <w:tcW w:w="6237" w:type="dxa"/>
          </w:tcPr>
          <w:p w:rsidR="007E49C5" w:rsidRPr="0004148D" w:rsidRDefault="007E49C5" w:rsidP="00B416EE">
            <w:pPr>
              <w:jc w:val="both"/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t xml:space="preserve">Осуществление анализа информации об участниках государственных закупок в подведомственных учреждениях на предмет установления фактов </w:t>
            </w:r>
            <w:r w:rsidRPr="0004148D">
              <w:rPr>
                <w:sz w:val="26"/>
                <w:szCs w:val="26"/>
              </w:rPr>
              <w:lastRenderedPageBreak/>
              <w:t>аффилированных связей с гражданскими служащими, руководителями подведомственных учреждениях, членами комиссий по осуществлению закупок, а также контроля за соблюдением требований об отсутствии конфликта интересов между участником закупки и заказчиком</w:t>
            </w:r>
          </w:p>
        </w:tc>
        <w:tc>
          <w:tcPr>
            <w:tcW w:w="5953" w:type="dxa"/>
          </w:tcPr>
          <w:p w:rsidR="0004148D" w:rsidRPr="00691065" w:rsidRDefault="0004148D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lastRenderedPageBreak/>
              <w:t xml:space="preserve">Министерством, в целях выявления возможных фактов конфликта интересов, аффилированности </w:t>
            </w:r>
            <w:r w:rsidRPr="0004148D">
              <w:rPr>
                <w:sz w:val="26"/>
                <w:szCs w:val="26"/>
              </w:rPr>
              <w:lastRenderedPageBreak/>
              <w:t xml:space="preserve">указанных лиц, проведена работа </w:t>
            </w:r>
            <w:r w:rsidRPr="00691065">
              <w:rPr>
                <w:sz w:val="26"/>
                <w:szCs w:val="26"/>
              </w:rPr>
              <w:t>по систематизации сведений об их родственниках и свойственниках.</w:t>
            </w:r>
          </w:p>
          <w:p w:rsidR="007E49C5" w:rsidRPr="0004148D" w:rsidRDefault="006D72A1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91065">
              <w:rPr>
                <w:sz w:val="26"/>
                <w:szCs w:val="26"/>
              </w:rPr>
              <w:t>В ходе осуществления анализа</w:t>
            </w:r>
            <w:r w:rsidRPr="0004148D">
              <w:rPr>
                <w:sz w:val="26"/>
                <w:szCs w:val="26"/>
              </w:rPr>
              <w:t xml:space="preserve"> информации об участниках государственных закупок Министерства, а также подведомственных учреждений, в отношении которых Министерство исполняет функции и полномочия учредителя, </w:t>
            </w:r>
            <w:r w:rsidR="0004148D" w:rsidRPr="0004148D">
              <w:rPr>
                <w:sz w:val="26"/>
                <w:szCs w:val="26"/>
              </w:rPr>
              <w:t xml:space="preserve">установлено что </w:t>
            </w:r>
            <w:r w:rsidRPr="0004148D">
              <w:rPr>
                <w:sz w:val="26"/>
                <w:szCs w:val="26"/>
              </w:rPr>
              <w:t>аффилированные связи отсутствуют.</w:t>
            </w:r>
          </w:p>
        </w:tc>
        <w:tc>
          <w:tcPr>
            <w:tcW w:w="1559" w:type="dxa"/>
          </w:tcPr>
          <w:p w:rsidR="007E49C5" w:rsidRPr="0004148D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04148D" w:rsidRPr="0004148D" w:rsidTr="001F353B">
        <w:tc>
          <w:tcPr>
            <w:tcW w:w="567" w:type="dxa"/>
          </w:tcPr>
          <w:p w:rsidR="007E49C5" w:rsidRPr="0004148D" w:rsidRDefault="0056747A" w:rsidP="00290C91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</w:t>
            </w:r>
            <w:r w:rsidR="00290C91">
              <w:rPr>
                <w:sz w:val="26"/>
                <w:szCs w:val="26"/>
              </w:rPr>
              <w:t>3</w:t>
            </w:r>
          </w:p>
        </w:tc>
        <w:tc>
          <w:tcPr>
            <w:tcW w:w="993" w:type="dxa"/>
          </w:tcPr>
          <w:p w:rsidR="007E49C5" w:rsidRPr="0004148D" w:rsidRDefault="0056747A" w:rsidP="0086512C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3.5</w:t>
            </w:r>
          </w:p>
        </w:tc>
        <w:tc>
          <w:tcPr>
            <w:tcW w:w="6237" w:type="dxa"/>
          </w:tcPr>
          <w:p w:rsidR="007E49C5" w:rsidRPr="0004148D" w:rsidRDefault="007E49C5" w:rsidP="00B416EE">
            <w:pPr>
              <w:jc w:val="both"/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t>Реализация мер, направленных на выявление фактов несоблюдения лицами, замещающими должности государственной гражданской службы, обязанностей, запретов и ограничений, а также требований о предотвращении или урегулировании конфликта интересов, установление фактов аффилированности указанных категорий лиц коммерческим структурам</w:t>
            </w:r>
          </w:p>
        </w:tc>
        <w:tc>
          <w:tcPr>
            <w:tcW w:w="5953" w:type="dxa"/>
          </w:tcPr>
          <w:p w:rsidR="007E49C5" w:rsidRPr="0004148D" w:rsidRDefault="0004148D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t>Министерством, в целях выявления возможных фактов конфликта интересов, аффилированности указанных лиц, проведена работа по систематизации сведений об их родственниках и свойственниках.</w:t>
            </w:r>
          </w:p>
        </w:tc>
        <w:tc>
          <w:tcPr>
            <w:tcW w:w="1559" w:type="dxa"/>
          </w:tcPr>
          <w:p w:rsidR="007E49C5" w:rsidRPr="0004148D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1F353B">
        <w:tc>
          <w:tcPr>
            <w:tcW w:w="567" w:type="dxa"/>
          </w:tcPr>
          <w:p w:rsidR="007E49C5" w:rsidRPr="007C3E97" w:rsidRDefault="009F0803" w:rsidP="0056747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290C91">
              <w:rPr>
                <w:sz w:val="26"/>
                <w:szCs w:val="26"/>
              </w:rPr>
              <w:t>4</w:t>
            </w:r>
          </w:p>
        </w:tc>
        <w:tc>
          <w:tcPr>
            <w:tcW w:w="993" w:type="dxa"/>
          </w:tcPr>
          <w:p w:rsidR="007E49C5" w:rsidRPr="007C3E97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4.1</w:t>
            </w:r>
          </w:p>
        </w:tc>
        <w:tc>
          <w:tcPr>
            <w:tcW w:w="6237" w:type="dxa"/>
          </w:tcPr>
          <w:p w:rsidR="007E49C5" w:rsidRPr="007C3E97" w:rsidRDefault="007E49C5" w:rsidP="00B416EE">
            <w:pPr>
              <w:jc w:val="both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Обеспечение приведения региональных и муниципальных нормативных правовых актов в сфере противодействия коррупции в соответствие с федеральным законодательством</w:t>
            </w:r>
          </w:p>
        </w:tc>
        <w:tc>
          <w:tcPr>
            <w:tcW w:w="5953" w:type="dxa"/>
          </w:tcPr>
          <w:p w:rsidR="00CD1DE0" w:rsidRPr="00B416EE" w:rsidRDefault="002C4D18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B416EE">
              <w:rPr>
                <w:sz w:val="26"/>
                <w:szCs w:val="26"/>
              </w:rPr>
              <w:t>Министерством проведена работа по актуализации нормативных правовых актов по противодей</w:t>
            </w:r>
            <w:r w:rsidR="00035C77" w:rsidRPr="00B416EE">
              <w:rPr>
                <w:sz w:val="26"/>
                <w:szCs w:val="26"/>
              </w:rPr>
              <w:t xml:space="preserve">ствию коррупции, </w:t>
            </w:r>
            <w:r w:rsidR="00CD1DE0" w:rsidRPr="00B416EE">
              <w:rPr>
                <w:sz w:val="26"/>
                <w:szCs w:val="26"/>
              </w:rPr>
              <w:t xml:space="preserve">за </w:t>
            </w:r>
            <w:r w:rsidR="002541B1">
              <w:rPr>
                <w:sz w:val="26"/>
                <w:szCs w:val="26"/>
              </w:rPr>
              <w:t>12</w:t>
            </w:r>
            <w:r w:rsidR="00726310">
              <w:rPr>
                <w:sz w:val="26"/>
                <w:szCs w:val="26"/>
              </w:rPr>
              <w:t xml:space="preserve"> месяцев</w:t>
            </w:r>
            <w:r w:rsidR="0056747A">
              <w:rPr>
                <w:sz w:val="26"/>
                <w:szCs w:val="26"/>
              </w:rPr>
              <w:t xml:space="preserve"> </w:t>
            </w:r>
            <w:r w:rsidR="00CD1DE0" w:rsidRPr="0056747A">
              <w:rPr>
                <w:sz w:val="26"/>
                <w:szCs w:val="26"/>
              </w:rPr>
              <w:t>202</w:t>
            </w:r>
            <w:r w:rsidR="0056747A" w:rsidRPr="0056747A">
              <w:rPr>
                <w:sz w:val="26"/>
                <w:szCs w:val="26"/>
              </w:rPr>
              <w:t>3</w:t>
            </w:r>
            <w:r w:rsidR="0056747A">
              <w:rPr>
                <w:sz w:val="26"/>
                <w:szCs w:val="26"/>
              </w:rPr>
              <w:t xml:space="preserve"> год</w:t>
            </w:r>
            <w:r w:rsidR="00726310">
              <w:rPr>
                <w:sz w:val="26"/>
                <w:szCs w:val="26"/>
              </w:rPr>
              <w:t>а</w:t>
            </w:r>
            <w:r w:rsidR="00CD1DE0" w:rsidRPr="00B416EE">
              <w:rPr>
                <w:sz w:val="26"/>
                <w:szCs w:val="26"/>
              </w:rPr>
              <w:t>.</w:t>
            </w:r>
            <w:r w:rsidR="002541B1">
              <w:rPr>
                <w:sz w:val="26"/>
                <w:szCs w:val="26"/>
              </w:rPr>
              <w:t xml:space="preserve"> Принято шесть актов.</w:t>
            </w:r>
          </w:p>
          <w:p w:rsidR="007E49C5" w:rsidRPr="00B416EE" w:rsidRDefault="007E49C5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1F353B">
        <w:tc>
          <w:tcPr>
            <w:tcW w:w="567" w:type="dxa"/>
          </w:tcPr>
          <w:p w:rsidR="007E49C5" w:rsidRPr="007C3E97" w:rsidRDefault="009F0803" w:rsidP="0086512C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290C91">
              <w:rPr>
                <w:sz w:val="26"/>
                <w:szCs w:val="26"/>
              </w:rPr>
              <w:t>5</w:t>
            </w:r>
          </w:p>
        </w:tc>
        <w:tc>
          <w:tcPr>
            <w:tcW w:w="993" w:type="dxa"/>
          </w:tcPr>
          <w:p w:rsidR="007E49C5" w:rsidRPr="007C3E97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4.2</w:t>
            </w:r>
          </w:p>
        </w:tc>
        <w:tc>
          <w:tcPr>
            <w:tcW w:w="6237" w:type="dxa"/>
          </w:tcPr>
          <w:p w:rsidR="007E49C5" w:rsidRPr="007C3E97" w:rsidRDefault="007E49C5" w:rsidP="00B416EE">
            <w:pPr>
              <w:jc w:val="both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Проведение антикоррупционной экспертизы нормативных правовых актов и их проектов в соответствии с законодательством Пензенской области, обеспечение своевременно</w:t>
            </w:r>
            <w:r w:rsidR="00F279A5">
              <w:rPr>
                <w:sz w:val="26"/>
                <w:szCs w:val="26"/>
              </w:rPr>
              <w:t>го устранения выявленных корруп</w:t>
            </w:r>
            <w:r w:rsidRPr="007C3E97">
              <w:rPr>
                <w:sz w:val="26"/>
                <w:szCs w:val="26"/>
              </w:rPr>
              <w:t>циогенных факторов</w:t>
            </w:r>
          </w:p>
        </w:tc>
        <w:tc>
          <w:tcPr>
            <w:tcW w:w="5953" w:type="dxa"/>
          </w:tcPr>
          <w:p w:rsidR="007E49C5" w:rsidRPr="00B416EE" w:rsidRDefault="003C486F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B416EE">
              <w:rPr>
                <w:sz w:val="26"/>
                <w:szCs w:val="26"/>
              </w:rPr>
              <w:t xml:space="preserve">В целях повышения эффективности антикоррупционной экспертизы нормативных правовых актов (НПА) и их проектов, </w:t>
            </w:r>
            <w:r w:rsidR="00120DEA" w:rsidRPr="00B416EE">
              <w:rPr>
                <w:sz w:val="26"/>
                <w:szCs w:val="26"/>
              </w:rPr>
              <w:t>Министерством</w:t>
            </w:r>
            <w:r w:rsidRPr="00B416EE">
              <w:rPr>
                <w:sz w:val="26"/>
                <w:szCs w:val="26"/>
              </w:rPr>
              <w:t xml:space="preserve"> принимались меры по д</w:t>
            </w:r>
            <w:r w:rsidR="00120DEA" w:rsidRPr="00B416EE">
              <w:rPr>
                <w:sz w:val="26"/>
                <w:szCs w:val="26"/>
              </w:rPr>
              <w:t>етальному изучению проектов НПА</w:t>
            </w:r>
            <w:r w:rsidRPr="00B416EE">
              <w:rPr>
                <w:sz w:val="26"/>
                <w:szCs w:val="26"/>
              </w:rPr>
              <w:t>.</w:t>
            </w:r>
          </w:p>
          <w:p w:rsidR="002C4D18" w:rsidRPr="00B416EE" w:rsidRDefault="0086512C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 </w:t>
            </w:r>
            <w:r w:rsidR="002541B1">
              <w:rPr>
                <w:sz w:val="26"/>
                <w:szCs w:val="26"/>
              </w:rPr>
              <w:t>12</w:t>
            </w:r>
            <w:r w:rsidR="00726310">
              <w:rPr>
                <w:sz w:val="26"/>
                <w:szCs w:val="26"/>
              </w:rPr>
              <w:t xml:space="preserve"> месяцев </w:t>
            </w:r>
            <w:r w:rsidR="00035C77" w:rsidRPr="00B416EE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3</w:t>
            </w:r>
            <w:r w:rsidR="002C4D18" w:rsidRPr="00B416EE">
              <w:rPr>
                <w:sz w:val="26"/>
                <w:szCs w:val="26"/>
              </w:rPr>
              <w:t xml:space="preserve"> г</w:t>
            </w:r>
            <w:r w:rsidR="00035C77" w:rsidRPr="00B416EE">
              <w:rPr>
                <w:sz w:val="26"/>
                <w:szCs w:val="26"/>
              </w:rPr>
              <w:t xml:space="preserve">ода </w:t>
            </w:r>
            <w:r w:rsidR="00CD1DE0" w:rsidRPr="00B416EE">
              <w:rPr>
                <w:sz w:val="26"/>
                <w:szCs w:val="26"/>
              </w:rPr>
              <w:t>М</w:t>
            </w:r>
            <w:r w:rsidR="00035C77" w:rsidRPr="00B416EE">
              <w:rPr>
                <w:sz w:val="26"/>
                <w:szCs w:val="26"/>
              </w:rPr>
              <w:t xml:space="preserve">инистерством подготовлено </w:t>
            </w:r>
            <w:r w:rsidR="002541B1">
              <w:rPr>
                <w:sz w:val="26"/>
                <w:szCs w:val="26"/>
              </w:rPr>
              <w:t>32</w:t>
            </w:r>
            <w:r>
              <w:rPr>
                <w:sz w:val="26"/>
                <w:szCs w:val="26"/>
              </w:rPr>
              <w:t xml:space="preserve"> проекта</w:t>
            </w:r>
            <w:r w:rsidR="002C4D18" w:rsidRPr="00B416EE">
              <w:rPr>
                <w:sz w:val="26"/>
                <w:szCs w:val="26"/>
              </w:rPr>
              <w:t xml:space="preserve"> нормативных правовых актов, в отношении каждого была проведена антикоррупционная экспертиза.</w:t>
            </w:r>
          </w:p>
        </w:tc>
        <w:tc>
          <w:tcPr>
            <w:tcW w:w="1559" w:type="dxa"/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1F353B">
        <w:tc>
          <w:tcPr>
            <w:tcW w:w="567" w:type="dxa"/>
          </w:tcPr>
          <w:p w:rsidR="007E49C5" w:rsidRPr="007C3E97" w:rsidRDefault="007C3E97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</w:t>
            </w:r>
            <w:r w:rsidR="00290C91">
              <w:rPr>
                <w:sz w:val="26"/>
                <w:szCs w:val="26"/>
              </w:rPr>
              <w:t>6</w:t>
            </w:r>
          </w:p>
        </w:tc>
        <w:tc>
          <w:tcPr>
            <w:tcW w:w="993" w:type="dxa"/>
          </w:tcPr>
          <w:p w:rsidR="007E49C5" w:rsidRPr="007C3E97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4.3</w:t>
            </w:r>
          </w:p>
        </w:tc>
        <w:tc>
          <w:tcPr>
            <w:tcW w:w="6237" w:type="dxa"/>
          </w:tcPr>
          <w:p w:rsidR="007E49C5" w:rsidRPr="007C3E97" w:rsidRDefault="007E49C5" w:rsidP="00B416EE">
            <w:pPr>
              <w:jc w:val="both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Размещение проектов нормативных правовых актов на едином региональном интернет-ресурсе для размещения проектов нормативных правовых актов в целях их общественного обсуждения и проведения независимой антикоррупционной экспертизы на официальном сайте Правительства Пензенской области в сети Интернет (www.pnzreg.ru)</w:t>
            </w:r>
          </w:p>
        </w:tc>
        <w:tc>
          <w:tcPr>
            <w:tcW w:w="5953" w:type="dxa"/>
          </w:tcPr>
          <w:p w:rsidR="007E49C5" w:rsidRPr="00B416EE" w:rsidRDefault="00120DEA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B416EE">
              <w:rPr>
                <w:sz w:val="26"/>
                <w:szCs w:val="26"/>
              </w:rPr>
              <w:t>Каждый проект НПА своевременно размещался на официальном сайте Правительства Пензенской области</w:t>
            </w:r>
            <w:r w:rsidR="009F0803" w:rsidRPr="00B416EE">
              <w:rPr>
                <w:sz w:val="26"/>
                <w:szCs w:val="26"/>
              </w:rPr>
              <w:t>, всего 100%.</w:t>
            </w:r>
          </w:p>
        </w:tc>
        <w:tc>
          <w:tcPr>
            <w:tcW w:w="1559" w:type="dxa"/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F162D2" w:rsidRPr="00F162D2" w:rsidTr="001F353B">
        <w:tc>
          <w:tcPr>
            <w:tcW w:w="567" w:type="dxa"/>
          </w:tcPr>
          <w:p w:rsidR="007E49C5" w:rsidRPr="00F162D2" w:rsidRDefault="007C3E97" w:rsidP="0086512C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162D2">
              <w:rPr>
                <w:sz w:val="26"/>
                <w:szCs w:val="26"/>
              </w:rPr>
              <w:t>2</w:t>
            </w:r>
            <w:r w:rsidR="00290C91">
              <w:rPr>
                <w:sz w:val="26"/>
                <w:szCs w:val="26"/>
              </w:rPr>
              <w:t>7</w:t>
            </w:r>
          </w:p>
        </w:tc>
        <w:tc>
          <w:tcPr>
            <w:tcW w:w="993" w:type="dxa"/>
          </w:tcPr>
          <w:p w:rsidR="007E49C5" w:rsidRPr="00F162D2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162D2">
              <w:rPr>
                <w:sz w:val="26"/>
                <w:szCs w:val="26"/>
              </w:rPr>
              <w:t>4.</w:t>
            </w:r>
            <w:r w:rsidR="0086512C">
              <w:rPr>
                <w:sz w:val="26"/>
                <w:szCs w:val="26"/>
              </w:rPr>
              <w:t>4</w:t>
            </w:r>
          </w:p>
        </w:tc>
        <w:tc>
          <w:tcPr>
            <w:tcW w:w="6237" w:type="dxa"/>
          </w:tcPr>
          <w:p w:rsidR="007E49C5" w:rsidRPr="00F162D2" w:rsidRDefault="007E49C5" w:rsidP="00F162D2">
            <w:pPr>
              <w:rPr>
                <w:sz w:val="26"/>
                <w:szCs w:val="26"/>
              </w:rPr>
            </w:pPr>
            <w:r w:rsidRPr="00F162D2">
              <w:rPr>
                <w:sz w:val="26"/>
                <w:szCs w:val="26"/>
              </w:rPr>
              <w:t>Проведение исполнительными органами государственной власти Пензенской области оценки коррупционных рисков, возникающих при реализации ими своих функций, а также внесение изменений</w:t>
            </w:r>
          </w:p>
        </w:tc>
        <w:tc>
          <w:tcPr>
            <w:tcW w:w="5953" w:type="dxa"/>
          </w:tcPr>
          <w:p w:rsidR="00691065" w:rsidRPr="00691065" w:rsidRDefault="00691065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91065">
              <w:rPr>
                <w:sz w:val="26"/>
                <w:szCs w:val="26"/>
              </w:rPr>
              <w:t>Карта коррупционных рисков разработана и  утверждена приказом Министерства от 22.12.2021 №403/1-о/д.</w:t>
            </w:r>
          </w:p>
          <w:p w:rsidR="00BB69E7" w:rsidRPr="00BB69E7" w:rsidRDefault="00BB69E7" w:rsidP="00A649B8">
            <w:pPr>
              <w:widowControl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BB69E7">
              <w:rPr>
                <w:sz w:val="26"/>
                <w:szCs w:val="26"/>
              </w:rPr>
              <w:t>Приказом от 29.11.2022 № 829-о/д в</w:t>
            </w:r>
            <w:r w:rsidRPr="00BB69E7">
              <w:rPr>
                <w:bCs/>
                <w:sz w:val="26"/>
                <w:szCs w:val="26"/>
              </w:rPr>
              <w:t>несены изменения в карту коррупционных рисков и                                мер по их минимизации в Министерстве цифрового развития, транспорта и связи Пензенской области, утвержденную приказом Министерства цифрового развития, транспорта и связи Пензенской области от 22.12.2021 № 403/1-о/д.</w:t>
            </w:r>
          </w:p>
          <w:p w:rsidR="007E49C5" w:rsidRPr="00F162D2" w:rsidRDefault="007E49C5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7E49C5" w:rsidRPr="00F162D2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1F353B">
        <w:tc>
          <w:tcPr>
            <w:tcW w:w="567" w:type="dxa"/>
          </w:tcPr>
          <w:p w:rsidR="007E49C5" w:rsidRPr="007C3E97" w:rsidRDefault="007C3E97" w:rsidP="0086512C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290C91">
              <w:rPr>
                <w:sz w:val="26"/>
                <w:szCs w:val="26"/>
              </w:rPr>
              <w:t>8</w:t>
            </w:r>
          </w:p>
        </w:tc>
        <w:tc>
          <w:tcPr>
            <w:tcW w:w="993" w:type="dxa"/>
          </w:tcPr>
          <w:p w:rsidR="007E49C5" w:rsidRPr="007C3E97" w:rsidRDefault="007E49C5" w:rsidP="003255AF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5.</w:t>
            </w:r>
            <w:r w:rsidR="003255AF">
              <w:rPr>
                <w:sz w:val="26"/>
                <w:szCs w:val="26"/>
              </w:rPr>
              <w:t>1</w:t>
            </w:r>
          </w:p>
        </w:tc>
        <w:tc>
          <w:tcPr>
            <w:tcW w:w="6237" w:type="dxa"/>
          </w:tcPr>
          <w:p w:rsidR="007E49C5" w:rsidRPr="007C3E97" w:rsidRDefault="007E49C5" w:rsidP="00F279A5">
            <w:pPr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Обеспечение рассмотрения обращений граждан и организаций, проведения анализа публикаций в средствах массовой информации, на интернет-ресурсах (сообщений блогеров в электронных средствах массовой информации и др.) по фактам коррупции</w:t>
            </w:r>
          </w:p>
        </w:tc>
        <w:tc>
          <w:tcPr>
            <w:tcW w:w="5953" w:type="dxa"/>
          </w:tcPr>
          <w:p w:rsidR="003C486F" w:rsidRPr="00B416EE" w:rsidRDefault="003C486F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B416EE">
              <w:rPr>
                <w:sz w:val="26"/>
                <w:szCs w:val="26"/>
              </w:rPr>
              <w:t>Жалобы, обращения граждан, информация из СМИ, материалы проверок по фактам несоблюдения гражданскими служащими обязанностей, запретов и ограничений, возникновении конфликтов интересов, аффилированности коммерческими структурами - не поступали, основания для проведения проверочных мероприятий и заседаний соответствующих комиссий отсутствуют.</w:t>
            </w:r>
          </w:p>
          <w:p w:rsidR="007E49C5" w:rsidRPr="00B416EE" w:rsidRDefault="003C486F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B416EE">
              <w:rPr>
                <w:sz w:val="26"/>
                <w:szCs w:val="26"/>
              </w:rPr>
              <w:t xml:space="preserve">Анализ публикаций в СМИ, интернет-ресурсах (сообщения блогеров, электронные СМИ и т.д.) на любые тематики, в том числе и антикоррупционную, осуществляется на постоянной основе. За </w:t>
            </w:r>
            <w:r w:rsidR="002541B1">
              <w:rPr>
                <w:sz w:val="26"/>
                <w:szCs w:val="26"/>
              </w:rPr>
              <w:t>12</w:t>
            </w:r>
            <w:r w:rsidR="00726310">
              <w:rPr>
                <w:sz w:val="26"/>
                <w:szCs w:val="26"/>
              </w:rPr>
              <w:t xml:space="preserve"> месяцев</w:t>
            </w:r>
            <w:r w:rsidR="003255AF">
              <w:rPr>
                <w:sz w:val="26"/>
                <w:szCs w:val="26"/>
              </w:rPr>
              <w:t xml:space="preserve"> 2023 года </w:t>
            </w:r>
            <w:r w:rsidRPr="00B416EE">
              <w:rPr>
                <w:sz w:val="26"/>
                <w:szCs w:val="26"/>
              </w:rPr>
              <w:t xml:space="preserve">указанных публикаций в отношении деятельности </w:t>
            </w:r>
            <w:r w:rsidR="00120DEA" w:rsidRPr="00B416EE">
              <w:rPr>
                <w:sz w:val="26"/>
                <w:szCs w:val="26"/>
              </w:rPr>
              <w:t>Министерства</w:t>
            </w:r>
            <w:r w:rsidRPr="00B416EE">
              <w:rPr>
                <w:sz w:val="26"/>
                <w:szCs w:val="26"/>
              </w:rPr>
              <w:t xml:space="preserve"> не было.</w:t>
            </w:r>
          </w:p>
        </w:tc>
        <w:tc>
          <w:tcPr>
            <w:tcW w:w="1559" w:type="dxa"/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1F353B">
        <w:tc>
          <w:tcPr>
            <w:tcW w:w="567" w:type="dxa"/>
          </w:tcPr>
          <w:p w:rsidR="007E49C5" w:rsidRPr="007C3E97" w:rsidRDefault="007C3E97" w:rsidP="003255AF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</w:t>
            </w:r>
            <w:r w:rsidR="00290C91">
              <w:rPr>
                <w:sz w:val="26"/>
                <w:szCs w:val="26"/>
              </w:rPr>
              <w:t>9</w:t>
            </w:r>
          </w:p>
        </w:tc>
        <w:tc>
          <w:tcPr>
            <w:tcW w:w="993" w:type="dxa"/>
          </w:tcPr>
          <w:p w:rsidR="007E49C5" w:rsidRPr="007C3E97" w:rsidRDefault="007E49C5" w:rsidP="003255AF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5.</w:t>
            </w:r>
            <w:r w:rsidR="003255AF">
              <w:rPr>
                <w:sz w:val="26"/>
                <w:szCs w:val="26"/>
              </w:rPr>
              <w:t>2</w:t>
            </w:r>
          </w:p>
        </w:tc>
        <w:tc>
          <w:tcPr>
            <w:tcW w:w="6237" w:type="dxa"/>
          </w:tcPr>
          <w:p w:rsidR="007E49C5" w:rsidRPr="007C3E97" w:rsidRDefault="007E49C5" w:rsidP="00120DEA">
            <w:pPr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Рассмотрение вопросов реализации антикоррупционной политики в установленной сфере деятельности на заседаниях общественных советов</w:t>
            </w:r>
          </w:p>
        </w:tc>
        <w:tc>
          <w:tcPr>
            <w:tcW w:w="5953" w:type="dxa"/>
          </w:tcPr>
          <w:p w:rsidR="0097616E" w:rsidRDefault="0097616E" w:rsidP="00A649B8">
            <w:pPr>
              <w:widowControl/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97616E">
              <w:rPr>
                <w:color w:val="000000"/>
                <w:sz w:val="26"/>
                <w:szCs w:val="26"/>
              </w:rPr>
              <w:t xml:space="preserve">Положительным опытом взаимодействия Министерства и институтов гражданского общества являются заседания Общественного совета при Министерстве в части рассмотрения и обсуждения проектов нормативно-правовых актов Министерства по фактам соблюдения в них требований антикоррупционного законодательства. С целью оперативного рассмотрения проекты НПА направляются электронной почтой членам Общественного совета </w:t>
            </w:r>
            <w:r>
              <w:rPr>
                <w:color w:val="000000"/>
                <w:sz w:val="26"/>
                <w:szCs w:val="26"/>
              </w:rPr>
              <w:t xml:space="preserve">(по направлению деятельности). </w:t>
            </w:r>
          </w:p>
          <w:p w:rsidR="007E49C5" w:rsidRDefault="0097616E" w:rsidP="00A649B8">
            <w:pPr>
              <w:widowControl/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16.06.2023</w:t>
            </w:r>
            <w:r w:rsidRPr="0097616E">
              <w:rPr>
                <w:color w:val="000000"/>
                <w:sz w:val="26"/>
                <w:szCs w:val="26"/>
              </w:rPr>
              <w:t xml:space="preserve"> состоялось заседание Общественного совета при Министерстве, где рассмотрели вопрос: «</w:t>
            </w:r>
            <w:r>
              <w:rPr>
                <w:color w:val="000000"/>
                <w:sz w:val="26"/>
                <w:szCs w:val="26"/>
              </w:rPr>
              <w:t xml:space="preserve">Отчет </w:t>
            </w:r>
            <w:r w:rsidRPr="0097616E">
              <w:rPr>
                <w:color w:val="000000"/>
                <w:sz w:val="26"/>
                <w:szCs w:val="26"/>
              </w:rPr>
              <w:t>по результатам анализа сведений о доходах, расходах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97616E">
              <w:rPr>
                <w:color w:val="000000"/>
                <w:sz w:val="26"/>
                <w:szCs w:val="26"/>
              </w:rPr>
              <w:t>об имуществе и обязательствах имущественного характера за 2022 год»</w:t>
            </w:r>
            <w:r>
              <w:rPr>
                <w:color w:val="000000"/>
                <w:sz w:val="26"/>
                <w:szCs w:val="26"/>
              </w:rPr>
              <w:t>.</w:t>
            </w:r>
          </w:p>
          <w:p w:rsidR="00094176" w:rsidRPr="00094176" w:rsidRDefault="00CC1BFE" w:rsidP="00A649B8">
            <w:pPr>
              <w:widowControl/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07.12.2023 состоялось заседание Общественного совета по тем</w:t>
            </w:r>
            <w:r w:rsidRPr="00A649B8">
              <w:rPr>
                <w:color w:val="000000"/>
                <w:sz w:val="26"/>
                <w:szCs w:val="26"/>
              </w:rPr>
              <w:t>ам</w:t>
            </w:r>
            <w:r w:rsidR="00094176">
              <w:rPr>
                <w:color w:val="000000"/>
                <w:sz w:val="26"/>
                <w:szCs w:val="26"/>
              </w:rPr>
              <w:t>: «</w:t>
            </w:r>
            <w:r w:rsidR="00094176" w:rsidRPr="00094176">
              <w:rPr>
                <w:color w:val="000000"/>
                <w:sz w:val="26"/>
                <w:szCs w:val="26"/>
              </w:rPr>
              <w:t>Информация о выполнении мероприятий</w:t>
            </w:r>
            <w:r w:rsidR="00094176">
              <w:rPr>
                <w:color w:val="000000"/>
                <w:sz w:val="26"/>
                <w:szCs w:val="26"/>
              </w:rPr>
              <w:t xml:space="preserve"> </w:t>
            </w:r>
            <w:r w:rsidR="00094176" w:rsidRPr="00094176">
              <w:rPr>
                <w:color w:val="000000"/>
                <w:sz w:val="26"/>
                <w:szCs w:val="26"/>
              </w:rPr>
              <w:t>по противодействию коррупции</w:t>
            </w:r>
            <w:r>
              <w:rPr>
                <w:color w:val="000000"/>
                <w:sz w:val="26"/>
                <w:szCs w:val="26"/>
              </w:rPr>
              <w:t xml:space="preserve"> за 11 месяцев 2023 года </w:t>
            </w:r>
            <w:r w:rsidR="00094176" w:rsidRPr="00094176">
              <w:rPr>
                <w:color w:val="000000"/>
                <w:sz w:val="26"/>
                <w:szCs w:val="26"/>
              </w:rPr>
              <w:t>в</w:t>
            </w:r>
            <w:r w:rsidR="00094176">
              <w:rPr>
                <w:color w:val="000000"/>
                <w:sz w:val="26"/>
                <w:szCs w:val="26"/>
              </w:rPr>
              <w:t xml:space="preserve"> </w:t>
            </w:r>
            <w:r w:rsidR="00094176" w:rsidRPr="00094176">
              <w:rPr>
                <w:color w:val="000000"/>
                <w:sz w:val="26"/>
                <w:szCs w:val="26"/>
              </w:rPr>
              <w:t>Министерстве цифрового развития, транспорта и связи Пензенской области</w:t>
            </w:r>
            <w:r>
              <w:rPr>
                <w:color w:val="000000"/>
                <w:sz w:val="26"/>
                <w:szCs w:val="26"/>
              </w:rPr>
              <w:t xml:space="preserve">» и </w:t>
            </w:r>
            <w:r w:rsidRPr="00A649B8">
              <w:rPr>
                <w:color w:val="000000"/>
                <w:sz w:val="26"/>
                <w:szCs w:val="26"/>
              </w:rPr>
              <w:t>«Доклад об антимонопольного комплаенса за 2023 год»</w:t>
            </w:r>
            <w:r w:rsidR="00A649B8">
              <w:rPr>
                <w:color w:val="000000"/>
                <w:sz w:val="26"/>
                <w:szCs w:val="26"/>
              </w:rPr>
              <w:t>.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</w:p>
          <w:p w:rsidR="00094176" w:rsidRDefault="00094176" w:rsidP="00A649B8">
            <w:pPr>
              <w:widowControl/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  <w:p w:rsidR="0097616E" w:rsidRDefault="0097616E" w:rsidP="00A649B8">
            <w:pPr>
              <w:widowControl/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  <w:p w:rsidR="0097616E" w:rsidRPr="00B416EE" w:rsidRDefault="0097616E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1F353B">
        <w:tc>
          <w:tcPr>
            <w:tcW w:w="567" w:type="dxa"/>
          </w:tcPr>
          <w:p w:rsidR="007E49C5" w:rsidRPr="007C3E97" w:rsidRDefault="00290C91" w:rsidP="003255AF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993" w:type="dxa"/>
          </w:tcPr>
          <w:p w:rsidR="007E49C5" w:rsidRPr="007C3E97" w:rsidRDefault="007E49C5" w:rsidP="003255AF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5.</w:t>
            </w:r>
            <w:r w:rsidR="003255AF">
              <w:rPr>
                <w:sz w:val="26"/>
                <w:szCs w:val="26"/>
              </w:rPr>
              <w:t>3</w:t>
            </w:r>
          </w:p>
        </w:tc>
        <w:tc>
          <w:tcPr>
            <w:tcW w:w="6237" w:type="dxa"/>
          </w:tcPr>
          <w:p w:rsidR="007E49C5" w:rsidRPr="007C3E97" w:rsidRDefault="007E49C5" w:rsidP="00F279A5">
            <w:pPr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Реализация с участием общественных объединений, уставной задачей которых является участие в противодействии коррупции, и других институтов гражданского общества мер по соблюдению гражданскими служащими и муниципальными служащими запретов, ограничений и требований, установленных в целях противодействия коррупции</w:t>
            </w:r>
          </w:p>
        </w:tc>
        <w:tc>
          <w:tcPr>
            <w:tcW w:w="5953" w:type="dxa"/>
          </w:tcPr>
          <w:p w:rsidR="007E49C5" w:rsidRPr="00B416EE" w:rsidRDefault="00120DEA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B416EE">
              <w:rPr>
                <w:sz w:val="26"/>
                <w:szCs w:val="26"/>
              </w:rPr>
              <w:t>В состав комиссии Министерства по соблюдению требований к служебному поведению и урегулированию конфликта интересов в отношении гражданских служащих и отдельных категорий лиц включен представить общественного совета при Министерстве.</w:t>
            </w:r>
          </w:p>
        </w:tc>
        <w:tc>
          <w:tcPr>
            <w:tcW w:w="1559" w:type="dxa"/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1F353B">
        <w:tc>
          <w:tcPr>
            <w:tcW w:w="567" w:type="dxa"/>
          </w:tcPr>
          <w:p w:rsidR="007E49C5" w:rsidRPr="007C3E97" w:rsidRDefault="00B11525" w:rsidP="00B1152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</w:t>
            </w:r>
            <w:r w:rsidR="00290C91">
              <w:rPr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:rsidR="007E49C5" w:rsidRPr="007C3E97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5.</w:t>
            </w:r>
            <w:r w:rsidR="00B11525">
              <w:rPr>
                <w:sz w:val="26"/>
                <w:szCs w:val="26"/>
              </w:rPr>
              <w:t>4</w:t>
            </w:r>
          </w:p>
        </w:tc>
        <w:tc>
          <w:tcPr>
            <w:tcW w:w="6237" w:type="dxa"/>
          </w:tcPr>
          <w:p w:rsidR="007E49C5" w:rsidRPr="007C3E97" w:rsidRDefault="007E49C5" w:rsidP="002B68FA">
            <w:pPr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Представление в СМИ для опубликования материалов, раскрывающих содержание принятых мер по противодействию коррупции и достигнутые результаты</w:t>
            </w:r>
          </w:p>
        </w:tc>
        <w:tc>
          <w:tcPr>
            <w:tcW w:w="5953" w:type="dxa"/>
          </w:tcPr>
          <w:p w:rsidR="003C486F" w:rsidRPr="00B416EE" w:rsidRDefault="00120DEA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B416EE">
              <w:rPr>
                <w:sz w:val="26"/>
                <w:szCs w:val="26"/>
              </w:rPr>
              <w:t>Министерством</w:t>
            </w:r>
            <w:r w:rsidR="003C486F" w:rsidRPr="00B416EE">
              <w:rPr>
                <w:sz w:val="26"/>
                <w:szCs w:val="26"/>
              </w:rPr>
              <w:t xml:space="preserve"> обеспечена открытость деятельности по противодействию коррупции, вся требуемая информация размещена на сайт</w:t>
            </w:r>
            <w:r w:rsidRPr="00B416EE">
              <w:rPr>
                <w:sz w:val="26"/>
                <w:szCs w:val="26"/>
              </w:rPr>
              <w:t>е</w:t>
            </w:r>
            <w:r w:rsidR="003C486F" w:rsidRPr="00B416EE">
              <w:rPr>
                <w:sz w:val="26"/>
                <w:szCs w:val="26"/>
              </w:rPr>
              <w:t xml:space="preserve"> </w:t>
            </w:r>
            <w:r w:rsidRPr="00B416EE">
              <w:rPr>
                <w:sz w:val="26"/>
                <w:szCs w:val="26"/>
              </w:rPr>
              <w:t>Министерства</w:t>
            </w:r>
            <w:r w:rsidR="003C486F" w:rsidRPr="00B416EE">
              <w:rPr>
                <w:sz w:val="26"/>
                <w:szCs w:val="26"/>
              </w:rPr>
              <w:t>, что в свою очередь является материалами, раскрывающими содержание принятых мер по противодействию коррупции и достигнутыми результатами для формирования позитивного мнения.</w:t>
            </w:r>
          </w:p>
        </w:tc>
        <w:tc>
          <w:tcPr>
            <w:tcW w:w="1559" w:type="dxa"/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1F353B">
        <w:tc>
          <w:tcPr>
            <w:tcW w:w="567" w:type="dxa"/>
          </w:tcPr>
          <w:p w:rsidR="007E49C5" w:rsidRPr="007C3E97" w:rsidRDefault="00B1152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290C91"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7E49C5" w:rsidRPr="007C3E97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6.</w:t>
            </w:r>
            <w:r w:rsidR="00B11525">
              <w:rPr>
                <w:sz w:val="26"/>
                <w:szCs w:val="26"/>
              </w:rPr>
              <w:t>1</w:t>
            </w:r>
          </w:p>
        </w:tc>
        <w:tc>
          <w:tcPr>
            <w:tcW w:w="6237" w:type="dxa"/>
          </w:tcPr>
          <w:p w:rsidR="007E49C5" w:rsidRPr="007C3E97" w:rsidRDefault="007E49C5" w:rsidP="00120DEA">
            <w:pPr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 xml:space="preserve">Информирование населения Пензенской области через официальный сайт </w:t>
            </w:r>
            <w:r w:rsidR="00120DEA">
              <w:rPr>
                <w:sz w:val="26"/>
                <w:szCs w:val="26"/>
              </w:rPr>
              <w:t>Министерства</w:t>
            </w:r>
            <w:r w:rsidRPr="007C3E97">
              <w:rPr>
                <w:sz w:val="26"/>
                <w:szCs w:val="26"/>
              </w:rPr>
              <w:t xml:space="preserve"> в информационно-коммуникационной сети "Интернет" о ходе реализации региональной антикоррупционной политики</w:t>
            </w:r>
          </w:p>
        </w:tc>
        <w:tc>
          <w:tcPr>
            <w:tcW w:w="5953" w:type="dxa"/>
          </w:tcPr>
          <w:p w:rsidR="007E49C5" w:rsidRPr="00B416EE" w:rsidRDefault="00120DEA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B416EE">
              <w:rPr>
                <w:sz w:val="26"/>
                <w:szCs w:val="26"/>
              </w:rPr>
              <w:t>Министерством обеспечена открытость деятельности по противодействию коррупции, вся требуемая информация размещена на сайте Министерства.</w:t>
            </w:r>
          </w:p>
        </w:tc>
        <w:tc>
          <w:tcPr>
            <w:tcW w:w="1559" w:type="dxa"/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C31CD9" w:rsidRPr="009C54C9" w:rsidTr="001F353B">
        <w:tc>
          <w:tcPr>
            <w:tcW w:w="567" w:type="dxa"/>
          </w:tcPr>
          <w:p w:rsidR="007E49C5" w:rsidRPr="00C31CD9" w:rsidRDefault="00B11525" w:rsidP="00290C91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290C91">
              <w:rPr>
                <w:sz w:val="26"/>
                <w:szCs w:val="26"/>
              </w:rPr>
              <w:t>3</w:t>
            </w:r>
          </w:p>
        </w:tc>
        <w:tc>
          <w:tcPr>
            <w:tcW w:w="993" w:type="dxa"/>
          </w:tcPr>
          <w:p w:rsidR="007E49C5" w:rsidRPr="00C31CD9" w:rsidRDefault="007E49C5" w:rsidP="00B1152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C31CD9">
              <w:rPr>
                <w:sz w:val="26"/>
                <w:szCs w:val="26"/>
              </w:rPr>
              <w:t>6.</w:t>
            </w:r>
            <w:r w:rsidR="00B11525">
              <w:rPr>
                <w:sz w:val="26"/>
                <w:szCs w:val="26"/>
              </w:rPr>
              <w:t>2</w:t>
            </w:r>
          </w:p>
        </w:tc>
        <w:tc>
          <w:tcPr>
            <w:tcW w:w="6237" w:type="dxa"/>
          </w:tcPr>
          <w:p w:rsidR="007E49C5" w:rsidRPr="00C31CD9" w:rsidRDefault="007E49C5" w:rsidP="002B68FA">
            <w:pPr>
              <w:rPr>
                <w:sz w:val="26"/>
                <w:szCs w:val="26"/>
              </w:rPr>
            </w:pPr>
            <w:r w:rsidRPr="00C31CD9">
              <w:rPr>
                <w:sz w:val="26"/>
                <w:szCs w:val="26"/>
              </w:rPr>
              <w:t>Организация и проведение общественно значимых мероприятий, приуроченных к Международному дню борьбы с коррупцией - 9 декабря</w:t>
            </w:r>
          </w:p>
        </w:tc>
        <w:tc>
          <w:tcPr>
            <w:tcW w:w="5953" w:type="dxa"/>
          </w:tcPr>
          <w:p w:rsidR="0097616E" w:rsidRPr="0097616E" w:rsidRDefault="0097616E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7616E">
              <w:rPr>
                <w:sz w:val="26"/>
                <w:szCs w:val="26"/>
              </w:rPr>
              <w:t xml:space="preserve">Ко дню борьбы с коррупции проведен </w:t>
            </w:r>
            <w:r w:rsidR="00CC1BFE">
              <w:rPr>
                <w:sz w:val="26"/>
                <w:szCs w:val="26"/>
              </w:rPr>
              <w:t>Квест-тест «Мы против коррупции</w:t>
            </w:r>
            <w:r w:rsidR="00585A67">
              <w:rPr>
                <w:sz w:val="26"/>
                <w:szCs w:val="26"/>
              </w:rPr>
              <w:t>!</w:t>
            </w:r>
            <w:r w:rsidR="00CC1BFE">
              <w:rPr>
                <w:sz w:val="26"/>
                <w:szCs w:val="26"/>
              </w:rPr>
              <w:t>».</w:t>
            </w:r>
          </w:p>
          <w:p w:rsidR="007E49C5" w:rsidRPr="00C31CD9" w:rsidRDefault="007E49C5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7E49C5" w:rsidRPr="00C31CD9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1F353B">
        <w:tc>
          <w:tcPr>
            <w:tcW w:w="567" w:type="dxa"/>
          </w:tcPr>
          <w:p w:rsidR="007E49C5" w:rsidRPr="007C3E97" w:rsidRDefault="009F0803" w:rsidP="00B1152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290C91">
              <w:rPr>
                <w:sz w:val="26"/>
                <w:szCs w:val="26"/>
              </w:rPr>
              <w:t>4</w:t>
            </w:r>
          </w:p>
        </w:tc>
        <w:tc>
          <w:tcPr>
            <w:tcW w:w="993" w:type="dxa"/>
          </w:tcPr>
          <w:p w:rsidR="007E49C5" w:rsidRPr="007C3E97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7.1</w:t>
            </w:r>
          </w:p>
        </w:tc>
        <w:tc>
          <w:tcPr>
            <w:tcW w:w="6237" w:type="dxa"/>
          </w:tcPr>
          <w:p w:rsidR="007E49C5" w:rsidRPr="007C3E97" w:rsidRDefault="007E49C5" w:rsidP="00734C35">
            <w:pPr>
              <w:jc w:val="both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Участие гражданских служащих, в должностные обязанности которых входит участие в противодействии коррупции,</w:t>
            </w:r>
            <w:r w:rsidR="00120DEA">
              <w:rPr>
                <w:sz w:val="26"/>
                <w:szCs w:val="26"/>
              </w:rPr>
              <w:t xml:space="preserve"> </w:t>
            </w:r>
            <w:r w:rsidRPr="007C3E97">
              <w:rPr>
                <w:sz w:val="26"/>
                <w:szCs w:val="26"/>
              </w:rPr>
              <w:t>в мероприятиях по профессиональному развитию в области противодействия коррупции, в том числе их обучение</w:t>
            </w:r>
            <w:r w:rsidR="00120DEA">
              <w:rPr>
                <w:sz w:val="26"/>
                <w:szCs w:val="26"/>
              </w:rPr>
              <w:t xml:space="preserve"> </w:t>
            </w:r>
            <w:r w:rsidRPr="007C3E97">
              <w:rPr>
                <w:sz w:val="26"/>
                <w:szCs w:val="26"/>
              </w:rPr>
              <w:t>по дополнительным профессиональным программам в области противодействия коррупции</w:t>
            </w:r>
          </w:p>
        </w:tc>
        <w:tc>
          <w:tcPr>
            <w:tcW w:w="5953" w:type="dxa"/>
          </w:tcPr>
          <w:p w:rsidR="00094176" w:rsidRDefault="00C4526C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Главный специалист-эксперт </w:t>
            </w:r>
            <w:r w:rsidR="00094176">
              <w:rPr>
                <w:sz w:val="26"/>
                <w:szCs w:val="26"/>
              </w:rPr>
              <w:t>Волкова Марина Александровна приняла участие в семинаре на тему: «В</w:t>
            </w:r>
            <w:r w:rsidR="00094176" w:rsidRPr="00094176">
              <w:rPr>
                <w:sz w:val="26"/>
                <w:szCs w:val="26"/>
              </w:rPr>
              <w:t>опросы профилактики и противодействия коррупции</w:t>
            </w:r>
            <w:r w:rsidR="00094176">
              <w:rPr>
                <w:sz w:val="26"/>
                <w:szCs w:val="26"/>
              </w:rPr>
              <w:t>» (</w:t>
            </w:r>
            <w:r w:rsidR="00094176" w:rsidRPr="00094176">
              <w:rPr>
                <w:sz w:val="26"/>
                <w:szCs w:val="26"/>
              </w:rPr>
              <w:t>8 час.</w:t>
            </w:r>
            <w:r w:rsidR="00094176">
              <w:rPr>
                <w:sz w:val="26"/>
                <w:szCs w:val="26"/>
              </w:rPr>
              <w:t xml:space="preserve">) </w:t>
            </w:r>
            <w:r w:rsidR="00094176" w:rsidRPr="00094176">
              <w:rPr>
                <w:sz w:val="26"/>
                <w:szCs w:val="26"/>
              </w:rPr>
              <w:t>19.09.2023</w:t>
            </w:r>
            <w:r w:rsidR="00094176">
              <w:rPr>
                <w:sz w:val="26"/>
                <w:szCs w:val="26"/>
              </w:rPr>
              <w:t>.</w:t>
            </w:r>
            <w:r w:rsidR="004E3713">
              <w:rPr>
                <w:sz w:val="26"/>
                <w:szCs w:val="26"/>
              </w:rPr>
              <w:t xml:space="preserve"> П</w:t>
            </w:r>
            <w:r w:rsidR="004E3713" w:rsidRPr="004E3713">
              <w:rPr>
                <w:sz w:val="26"/>
                <w:szCs w:val="26"/>
              </w:rPr>
              <w:t>рошла повышении квалификации в ФГБОУ ВО «Национальный исследовательский Мордовский государственный университет им. Н.П. Огарёва» по дополнительной профессиональной программе: «Противодействие коррупции на государственной гражданской службе», в объеме 16 час</w:t>
            </w:r>
            <w:r w:rsidR="00585A67">
              <w:rPr>
                <w:sz w:val="26"/>
                <w:szCs w:val="26"/>
              </w:rPr>
              <w:t>.</w:t>
            </w:r>
          </w:p>
          <w:p w:rsidR="00734C35" w:rsidRDefault="00734C35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34C35">
              <w:rPr>
                <w:sz w:val="26"/>
                <w:szCs w:val="26"/>
              </w:rPr>
              <w:t>При наличии соответствующей программы профессионального развития граждански</w:t>
            </w:r>
            <w:r>
              <w:rPr>
                <w:sz w:val="26"/>
                <w:szCs w:val="26"/>
              </w:rPr>
              <w:t>й</w:t>
            </w:r>
            <w:r w:rsidRPr="00734C35">
              <w:rPr>
                <w:sz w:val="26"/>
                <w:szCs w:val="26"/>
              </w:rPr>
              <w:t xml:space="preserve"> служащи</w:t>
            </w:r>
            <w:r>
              <w:rPr>
                <w:sz w:val="26"/>
                <w:szCs w:val="26"/>
              </w:rPr>
              <w:t>й будет направлен</w:t>
            </w:r>
            <w:r w:rsidRPr="00734C35">
              <w:rPr>
                <w:sz w:val="26"/>
                <w:szCs w:val="26"/>
              </w:rPr>
              <w:t xml:space="preserve"> на обучение</w:t>
            </w:r>
            <w:r>
              <w:rPr>
                <w:sz w:val="26"/>
                <w:szCs w:val="26"/>
              </w:rPr>
              <w:t>.</w:t>
            </w:r>
          </w:p>
          <w:p w:rsidR="007E49C5" w:rsidRPr="007C3E97" w:rsidRDefault="007E49C5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1F353B">
        <w:tc>
          <w:tcPr>
            <w:tcW w:w="567" w:type="dxa"/>
          </w:tcPr>
          <w:p w:rsidR="007E49C5" w:rsidRPr="007C3E97" w:rsidRDefault="009F0803" w:rsidP="00835887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</w:t>
            </w:r>
            <w:r w:rsidR="00290C91">
              <w:rPr>
                <w:sz w:val="26"/>
                <w:szCs w:val="26"/>
              </w:rPr>
              <w:t>5</w:t>
            </w:r>
          </w:p>
        </w:tc>
        <w:tc>
          <w:tcPr>
            <w:tcW w:w="993" w:type="dxa"/>
          </w:tcPr>
          <w:p w:rsidR="007E49C5" w:rsidRPr="00213904" w:rsidRDefault="007E49C5" w:rsidP="00213904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13904">
              <w:rPr>
                <w:sz w:val="26"/>
                <w:szCs w:val="26"/>
              </w:rPr>
              <w:t>7.2</w:t>
            </w:r>
          </w:p>
        </w:tc>
        <w:tc>
          <w:tcPr>
            <w:tcW w:w="6237" w:type="dxa"/>
          </w:tcPr>
          <w:p w:rsidR="007E49C5" w:rsidRPr="00213904" w:rsidRDefault="007E49C5" w:rsidP="00213904">
            <w:pPr>
              <w:jc w:val="both"/>
              <w:rPr>
                <w:sz w:val="26"/>
                <w:szCs w:val="26"/>
              </w:rPr>
            </w:pPr>
            <w:r w:rsidRPr="00213904">
              <w:rPr>
                <w:sz w:val="26"/>
                <w:szCs w:val="26"/>
              </w:rPr>
              <w:t>Участие гражданских служащих, впервые поступивших на государственную гражданскую службу Пензенской области и замещающих должности, связанные с соблюдением антикоррупционных стандартов,</w:t>
            </w:r>
          </w:p>
          <w:p w:rsidR="007E49C5" w:rsidRPr="00213904" w:rsidRDefault="007E49C5" w:rsidP="00213904">
            <w:pPr>
              <w:jc w:val="both"/>
              <w:rPr>
                <w:sz w:val="26"/>
                <w:szCs w:val="26"/>
              </w:rPr>
            </w:pPr>
            <w:r w:rsidRPr="00213904">
              <w:rPr>
                <w:sz w:val="26"/>
                <w:szCs w:val="26"/>
              </w:rPr>
              <w:t>в мероприятиях по профессиональному развитию в области противодействия коррупции</w:t>
            </w:r>
          </w:p>
        </w:tc>
        <w:tc>
          <w:tcPr>
            <w:tcW w:w="5953" w:type="dxa"/>
          </w:tcPr>
          <w:p w:rsidR="007E49C5" w:rsidRPr="00213904" w:rsidRDefault="00120DEA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13904">
              <w:rPr>
                <w:sz w:val="26"/>
                <w:szCs w:val="26"/>
              </w:rPr>
              <w:t>При приеме на службу в гражданскими служащими проводятся соответствующие разъяснительные беседы, ознакомление с нормативной правовой базой.</w:t>
            </w:r>
          </w:p>
          <w:p w:rsidR="00120DEA" w:rsidRPr="00213904" w:rsidRDefault="00120DEA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13904">
              <w:rPr>
                <w:sz w:val="26"/>
                <w:szCs w:val="26"/>
              </w:rPr>
              <w:t>При наличии соответствующей программы профессионального развития гражданские служащие будут направляется на обучение.</w:t>
            </w:r>
          </w:p>
        </w:tc>
        <w:tc>
          <w:tcPr>
            <w:tcW w:w="1559" w:type="dxa"/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213904" w:rsidRPr="007C3E97" w:rsidTr="001F353B">
        <w:tc>
          <w:tcPr>
            <w:tcW w:w="567" w:type="dxa"/>
          </w:tcPr>
          <w:p w:rsidR="00213904" w:rsidRPr="00213904" w:rsidRDefault="00213904" w:rsidP="00835887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13904">
              <w:rPr>
                <w:sz w:val="26"/>
                <w:szCs w:val="26"/>
              </w:rPr>
              <w:t>3</w:t>
            </w:r>
            <w:r w:rsidR="00290C91">
              <w:rPr>
                <w:sz w:val="26"/>
                <w:szCs w:val="26"/>
              </w:rPr>
              <w:t>6</w:t>
            </w:r>
          </w:p>
        </w:tc>
        <w:tc>
          <w:tcPr>
            <w:tcW w:w="993" w:type="dxa"/>
          </w:tcPr>
          <w:p w:rsidR="00213904" w:rsidRPr="00213904" w:rsidRDefault="00213904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 w:rsidRPr="00213904">
              <w:rPr>
                <w:sz w:val="26"/>
                <w:szCs w:val="26"/>
                <w:lang w:val="en-US"/>
              </w:rPr>
              <w:t>7.3</w:t>
            </w:r>
          </w:p>
        </w:tc>
        <w:tc>
          <w:tcPr>
            <w:tcW w:w="6237" w:type="dxa"/>
          </w:tcPr>
          <w:p w:rsidR="00213904" w:rsidRPr="00213904" w:rsidRDefault="00213904" w:rsidP="000E78F3">
            <w:pPr>
              <w:jc w:val="both"/>
              <w:rPr>
                <w:sz w:val="26"/>
                <w:szCs w:val="26"/>
              </w:rPr>
            </w:pPr>
            <w:r w:rsidRPr="00213904">
              <w:rPr>
                <w:sz w:val="26"/>
                <w:szCs w:val="26"/>
              </w:rPr>
              <w:t>Участие гражданских служащих, в должностные обязанности которых входит участие в проведении закупок товаров, работ, услуг для обеспечения государственных нужд, 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</w:t>
            </w:r>
          </w:p>
        </w:tc>
        <w:tc>
          <w:tcPr>
            <w:tcW w:w="5953" w:type="dxa"/>
          </w:tcPr>
          <w:p w:rsidR="00C4526C" w:rsidRDefault="00C4526C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Консультант Павлов Артём Михайлович принял участие в семинаре на тему:</w:t>
            </w:r>
            <w:r w:rsidRPr="00C4526C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C4526C">
              <w:rPr>
                <w:sz w:val="26"/>
                <w:szCs w:val="26"/>
              </w:rPr>
              <w:t>Информационно аналитические решения группы Интерфакс</w:t>
            </w:r>
            <w:r>
              <w:rPr>
                <w:sz w:val="26"/>
                <w:szCs w:val="26"/>
              </w:rPr>
              <w:t>»</w:t>
            </w:r>
            <w:r w:rsidRPr="00C4526C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(</w:t>
            </w:r>
            <w:r w:rsidRPr="00C4526C">
              <w:rPr>
                <w:sz w:val="26"/>
                <w:szCs w:val="26"/>
              </w:rPr>
              <w:t>3 ч</w:t>
            </w:r>
            <w:r>
              <w:rPr>
                <w:sz w:val="26"/>
                <w:szCs w:val="26"/>
              </w:rPr>
              <w:t xml:space="preserve">.) 19.04.2023. </w:t>
            </w:r>
          </w:p>
          <w:p w:rsidR="00213904" w:rsidRPr="003A1F2F" w:rsidRDefault="00835887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  <w:highlight w:val="yellow"/>
              </w:rPr>
            </w:pPr>
            <w:r w:rsidRPr="00835887">
              <w:rPr>
                <w:sz w:val="26"/>
                <w:szCs w:val="26"/>
              </w:rPr>
              <w:t>При наличии соответствующей прогр</w:t>
            </w:r>
            <w:r>
              <w:rPr>
                <w:sz w:val="26"/>
                <w:szCs w:val="26"/>
              </w:rPr>
              <w:t>аммы профессионального развития г</w:t>
            </w:r>
            <w:r w:rsidRPr="00835887">
              <w:rPr>
                <w:sz w:val="26"/>
                <w:szCs w:val="26"/>
              </w:rPr>
              <w:t>раждански</w:t>
            </w:r>
            <w:r>
              <w:rPr>
                <w:sz w:val="26"/>
                <w:szCs w:val="26"/>
              </w:rPr>
              <w:t>й</w:t>
            </w:r>
            <w:r w:rsidRPr="00835887">
              <w:rPr>
                <w:sz w:val="26"/>
                <w:szCs w:val="26"/>
              </w:rPr>
              <w:t xml:space="preserve"> служащи</w:t>
            </w:r>
            <w:r>
              <w:rPr>
                <w:sz w:val="26"/>
                <w:szCs w:val="26"/>
              </w:rPr>
              <w:t>й</w:t>
            </w:r>
            <w:r w:rsidRPr="00835887">
              <w:rPr>
                <w:sz w:val="26"/>
                <w:szCs w:val="26"/>
              </w:rPr>
              <w:t>, в должностные обязанности которых входит участие в проведении закупок товаров, работ, услуг для обеспечения государственных нужд, в мероприятиях по профессиональному развитию в области противодействия коррупции</w:t>
            </w:r>
            <w:r>
              <w:rPr>
                <w:sz w:val="26"/>
                <w:szCs w:val="26"/>
              </w:rPr>
              <w:t xml:space="preserve">   будет направлен</w:t>
            </w:r>
            <w:r w:rsidRPr="00835887">
              <w:rPr>
                <w:sz w:val="26"/>
                <w:szCs w:val="26"/>
              </w:rPr>
              <w:t xml:space="preserve"> на обучение.</w:t>
            </w:r>
          </w:p>
        </w:tc>
        <w:tc>
          <w:tcPr>
            <w:tcW w:w="1559" w:type="dxa"/>
          </w:tcPr>
          <w:p w:rsidR="00213904" w:rsidRPr="007C3E97" w:rsidRDefault="00213904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1670D" w:rsidRPr="007C3E97" w:rsidTr="001F353B">
        <w:tc>
          <w:tcPr>
            <w:tcW w:w="567" w:type="dxa"/>
          </w:tcPr>
          <w:p w:rsidR="0071670D" w:rsidRPr="00213904" w:rsidRDefault="0071670D" w:rsidP="00835887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290C91">
              <w:rPr>
                <w:sz w:val="26"/>
                <w:szCs w:val="26"/>
              </w:rPr>
              <w:t>7</w:t>
            </w:r>
          </w:p>
        </w:tc>
        <w:tc>
          <w:tcPr>
            <w:tcW w:w="993" w:type="dxa"/>
          </w:tcPr>
          <w:p w:rsidR="0071670D" w:rsidRPr="0071670D" w:rsidRDefault="0071670D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7.4</w:t>
            </w:r>
          </w:p>
        </w:tc>
        <w:tc>
          <w:tcPr>
            <w:tcW w:w="6237" w:type="dxa"/>
          </w:tcPr>
          <w:p w:rsidR="0071670D" w:rsidRPr="00213904" w:rsidRDefault="0071670D" w:rsidP="00734C35">
            <w:pPr>
              <w:jc w:val="both"/>
              <w:rPr>
                <w:sz w:val="26"/>
                <w:szCs w:val="26"/>
              </w:rPr>
            </w:pPr>
            <w:r w:rsidRPr="0071670D">
              <w:rPr>
                <w:sz w:val="26"/>
                <w:szCs w:val="26"/>
              </w:rPr>
              <w:t xml:space="preserve">Организация информирования гражданских служащих по актуальным вопросам представления гражданскими служащими сведений о доходах, расходах, об имуществе и обязательствах имущественного характера в отношении себя и членов своих семей, </w:t>
            </w:r>
            <w:r w:rsidRPr="0071670D">
              <w:rPr>
                <w:sz w:val="26"/>
                <w:szCs w:val="26"/>
              </w:rPr>
              <w:br/>
              <w:t>а также по недостаткам и ошибкам, выявленным по результатам декларационной кампании</w:t>
            </w:r>
          </w:p>
        </w:tc>
        <w:tc>
          <w:tcPr>
            <w:tcW w:w="5953" w:type="dxa"/>
          </w:tcPr>
          <w:p w:rsidR="0071670D" w:rsidRPr="0071670D" w:rsidRDefault="0071670D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1670D">
              <w:rPr>
                <w:sz w:val="26"/>
                <w:szCs w:val="26"/>
              </w:rPr>
              <w:t>Гражданские служащие по актуальным вопросам информируются своевременно.</w:t>
            </w:r>
          </w:p>
          <w:p w:rsidR="0071670D" w:rsidRPr="0071670D" w:rsidRDefault="0071670D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1670D" w:rsidRPr="007C3E97" w:rsidRDefault="0071670D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1670D" w:rsidRPr="007C3E97" w:rsidTr="001F353B">
        <w:tc>
          <w:tcPr>
            <w:tcW w:w="567" w:type="dxa"/>
          </w:tcPr>
          <w:p w:rsidR="0071670D" w:rsidRPr="00213904" w:rsidRDefault="0071670D" w:rsidP="00835887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290C91">
              <w:rPr>
                <w:sz w:val="26"/>
                <w:szCs w:val="26"/>
              </w:rPr>
              <w:t>8</w:t>
            </w:r>
          </w:p>
        </w:tc>
        <w:tc>
          <w:tcPr>
            <w:tcW w:w="993" w:type="dxa"/>
          </w:tcPr>
          <w:p w:rsidR="0071670D" w:rsidRPr="0071670D" w:rsidRDefault="0071670D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8.1</w:t>
            </w:r>
          </w:p>
        </w:tc>
        <w:tc>
          <w:tcPr>
            <w:tcW w:w="6237" w:type="dxa"/>
          </w:tcPr>
          <w:p w:rsidR="0071670D" w:rsidRPr="0071670D" w:rsidRDefault="0071670D" w:rsidP="0071670D">
            <w:pPr>
              <w:jc w:val="both"/>
              <w:rPr>
                <w:sz w:val="26"/>
                <w:szCs w:val="26"/>
              </w:rPr>
            </w:pPr>
            <w:r w:rsidRPr="0071670D">
              <w:rPr>
                <w:sz w:val="26"/>
                <w:szCs w:val="26"/>
              </w:rPr>
              <w:t>Принятие мер по расширению информированности граждан о возможности их участия в осуществлении общественного контроля с использованием государственных интернет- ресурсов.</w:t>
            </w:r>
          </w:p>
          <w:p w:rsidR="0071670D" w:rsidRPr="00213904" w:rsidRDefault="0071670D" w:rsidP="0071670D">
            <w:pPr>
              <w:jc w:val="both"/>
              <w:rPr>
                <w:sz w:val="26"/>
                <w:szCs w:val="26"/>
              </w:rPr>
            </w:pPr>
            <w:r w:rsidRPr="0071670D">
              <w:rPr>
                <w:sz w:val="26"/>
                <w:szCs w:val="26"/>
              </w:rPr>
              <w:t>(</w:t>
            </w:r>
            <w:hyperlink r:id="rId7" w:history="1">
              <w:r w:rsidRPr="0071670D">
                <w:rPr>
                  <w:rStyle w:val="ac"/>
                  <w:sz w:val="26"/>
                  <w:szCs w:val="26"/>
                  <w:lang w:val="en-US"/>
                </w:rPr>
                <w:t>www</w:t>
              </w:r>
              <w:r w:rsidRPr="0071670D">
                <w:rPr>
                  <w:rStyle w:val="ac"/>
                  <w:sz w:val="26"/>
                  <w:szCs w:val="26"/>
                </w:rPr>
                <w:t>.</w:t>
              </w:r>
              <w:r w:rsidRPr="0071670D">
                <w:rPr>
                  <w:rStyle w:val="ac"/>
                  <w:sz w:val="26"/>
                  <w:szCs w:val="26"/>
                  <w:lang w:val="en-US"/>
                </w:rPr>
                <w:t>regulation</w:t>
              </w:r>
              <w:r w:rsidRPr="0071670D">
                <w:rPr>
                  <w:rStyle w:val="ac"/>
                  <w:sz w:val="26"/>
                  <w:szCs w:val="26"/>
                </w:rPr>
                <w:t>.</w:t>
              </w:r>
              <w:r w:rsidRPr="0071670D">
                <w:rPr>
                  <w:rStyle w:val="ac"/>
                  <w:sz w:val="26"/>
                  <w:szCs w:val="26"/>
                  <w:lang w:val="en-US"/>
                </w:rPr>
                <w:t>gov</w:t>
              </w:r>
              <w:r w:rsidRPr="0071670D">
                <w:rPr>
                  <w:rStyle w:val="ac"/>
                  <w:sz w:val="26"/>
                  <w:szCs w:val="26"/>
                </w:rPr>
                <w:t>.</w:t>
              </w:r>
              <w:r w:rsidRPr="0071670D">
                <w:rPr>
                  <w:rStyle w:val="ac"/>
                  <w:sz w:val="26"/>
                  <w:szCs w:val="26"/>
                  <w:lang w:val="en-US"/>
                </w:rPr>
                <w:t>ru</w:t>
              </w:r>
            </w:hyperlink>
            <w:r w:rsidRPr="0071670D">
              <w:rPr>
                <w:sz w:val="26"/>
                <w:szCs w:val="26"/>
              </w:rPr>
              <w:t xml:space="preserve">, </w:t>
            </w:r>
            <w:hyperlink r:id="rId8" w:history="1">
              <w:r w:rsidRPr="0071670D">
                <w:rPr>
                  <w:rStyle w:val="ac"/>
                  <w:sz w:val="26"/>
                  <w:szCs w:val="26"/>
                  <w:lang w:val="en-US"/>
                </w:rPr>
                <w:t>www</w:t>
              </w:r>
              <w:r w:rsidRPr="0071670D">
                <w:rPr>
                  <w:rStyle w:val="ac"/>
                  <w:sz w:val="26"/>
                  <w:szCs w:val="26"/>
                </w:rPr>
                <w:t>.</w:t>
              </w:r>
              <w:r w:rsidRPr="0071670D">
                <w:rPr>
                  <w:rStyle w:val="ac"/>
                  <w:sz w:val="26"/>
                  <w:szCs w:val="26"/>
                  <w:lang w:val="en-US"/>
                </w:rPr>
                <w:t>vashkontrol</w:t>
              </w:r>
              <w:r w:rsidRPr="0071670D">
                <w:rPr>
                  <w:rStyle w:val="ac"/>
                  <w:sz w:val="26"/>
                  <w:szCs w:val="26"/>
                </w:rPr>
                <w:t>.</w:t>
              </w:r>
              <w:r w:rsidRPr="0071670D">
                <w:rPr>
                  <w:rStyle w:val="ac"/>
                  <w:sz w:val="26"/>
                  <w:szCs w:val="26"/>
                  <w:lang w:val="en-US"/>
                </w:rPr>
                <w:t>ru</w:t>
              </w:r>
            </w:hyperlink>
            <w:r w:rsidRPr="0071670D">
              <w:rPr>
                <w:sz w:val="26"/>
                <w:szCs w:val="26"/>
              </w:rPr>
              <w:t xml:space="preserve">, </w:t>
            </w:r>
            <w:r w:rsidRPr="0071670D">
              <w:rPr>
                <w:sz w:val="26"/>
                <w:szCs w:val="26"/>
                <w:lang w:val="en-US"/>
              </w:rPr>
              <w:t>www</w:t>
            </w:r>
            <w:r w:rsidRPr="0071670D">
              <w:rPr>
                <w:sz w:val="26"/>
                <w:szCs w:val="26"/>
              </w:rPr>
              <w:t>.</w:t>
            </w:r>
            <w:r w:rsidRPr="0071670D">
              <w:rPr>
                <w:sz w:val="26"/>
                <w:szCs w:val="26"/>
                <w:lang w:val="en-US"/>
              </w:rPr>
              <w:t>roi</w:t>
            </w:r>
            <w:r w:rsidRPr="0071670D">
              <w:rPr>
                <w:sz w:val="26"/>
                <w:szCs w:val="26"/>
              </w:rPr>
              <w:t>.</w:t>
            </w:r>
            <w:r w:rsidRPr="0071670D">
              <w:rPr>
                <w:sz w:val="26"/>
                <w:szCs w:val="26"/>
                <w:lang w:val="en-US"/>
              </w:rPr>
              <w:t>ru</w:t>
            </w:r>
            <w:r w:rsidRPr="0071670D">
              <w:rPr>
                <w:sz w:val="26"/>
                <w:szCs w:val="26"/>
              </w:rPr>
              <w:t>)</w:t>
            </w:r>
          </w:p>
        </w:tc>
        <w:tc>
          <w:tcPr>
            <w:tcW w:w="5953" w:type="dxa"/>
          </w:tcPr>
          <w:p w:rsidR="005A2856" w:rsidRDefault="005A2856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A2856">
              <w:rPr>
                <w:sz w:val="26"/>
                <w:szCs w:val="26"/>
              </w:rPr>
              <w:t xml:space="preserve">Информация о государственных интернет-ресурсах (сайт «Федеральный портал проектов нормативных правовых актов» (https://regulation.gov.ru/#), сайт «Ваш контроль» (www.vashkontrol.ru), сайт «Российская общественная инициатива» (www.roi.ru), используемых гражданами в целях </w:t>
            </w:r>
            <w:r w:rsidRPr="005A2856">
              <w:rPr>
                <w:sz w:val="26"/>
                <w:szCs w:val="26"/>
              </w:rPr>
              <w:lastRenderedPageBreak/>
              <w:t>осуществления общественного контроля размещена на официальном сайте Министерства цифрового развития, транспорта и связи Пензенской области в информационно-телекоммуникационной сети "Интернет", а также в официальных аккаунтах в социальных сетях.</w:t>
            </w:r>
          </w:p>
          <w:p w:rsidR="005A2856" w:rsidRPr="001F353B" w:rsidRDefault="005A2856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71670D" w:rsidRPr="007C3E97" w:rsidRDefault="0071670D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</w:tbl>
    <w:p w:rsidR="007E49C5" w:rsidRDefault="007E49C5" w:rsidP="007E49C5">
      <w:pPr>
        <w:widowControl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E49C5" w:rsidRDefault="007E49C5" w:rsidP="007E49C5">
      <w:pPr>
        <w:widowControl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E49C5" w:rsidRDefault="007E49C5" w:rsidP="007E49C5">
      <w:pPr>
        <w:widowControl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Ответственный за составление отчета: </w:t>
      </w:r>
    </w:p>
    <w:p w:rsidR="007E49C5" w:rsidRPr="007E49C5" w:rsidRDefault="007E49C5" w:rsidP="007E49C5">
      <w:pPr>
        <w:widowControl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  <w:t>главный специалист-эксперт отдела бухгалтерского учета, правовой и кадровой работы</w:t>
      </w:r>
      <w:r>
        <w:rPr>
          <w:sz w:val="28"/>
          <w:szCs w:val="28"/>
        </w:rPr>
        <w:tab/>
        <w:t xml:space="preserve"> </w:t>
      </w:r>
      <w:r w:rsidR="00035C77">
        <w:rPr>
          <w:sz w:val="28"/>
          <w:szCs w:val="28"/>
        </w:rPr>
        <w:t>Волкова М.А</w:t>
      </w:r>
      <w:r w:rsidR="00CD5DEF">
        <w:rPr>
          <w:sz w:val="28"/>
          <w:szCs w:val="28"/>
        </w:rPr>
        <w:t>.  (20-10-10 доб. 204)</w:t>
      </w:r>
    </w:p>
    <w:p w:rsidR="007E49C5" w:rsidRPr="007E49C5" w:rsidRDefault="007E49C5" w:rsidP="007E49C5">
      <w:pPr>
        <w:widowControl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5509E5" w:rsidRPr="00832228" w:rsidRDefault="005509E5" w:rsidP="007E49C5">
      <w:pPr>
        <w:spacing w:line="230" w:lineRule="auto"/>
        <w:jc w:val="center"/>
        <w:rPr>
          <w:sz w:val="16"/>
          <w:szCs w:val="16"/>
        </w:rPr>
      </w:pPr>
    </w:p>
    <w:sectPr w:rsidR="005509E5" w:rsidRPr="00832228" w:rsidSect="007E49C5">
      <w:footerReference w:type="first" r:id="rId9"/>
      <w:pgSz w:w="16838" w:h="11906" w:orient="landscape"/>
      <w:pgMar w:top="720" w:right="720" w:bottom="720" w:left="720" w:header="0" w:footer="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34A3" w:rsidRDefault="003934A3">
      <w:r>
        <w:separator/>
      </w:r>
    </w:p>
  </w:endnote>
  <w:endnote w:type="continuationSeparator" w:id="0">
    <w:p w:rsidR="003934A3" w:rsidRDefault="00393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118" w:rsidRDefault="00035C77">
    <w:pPr>
      <w:pStyle w:val="a5"/>
    </w:pPr>
    <w:r>
      <w:t>Волкова Марина Александровна</w:t>
    </w:r>
    <w:r w:rsidR="009C5118">
      <w:t xml:space="preserve"> 66 00 45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34A3" w:rsidRDefault="003934A3">
      <w:r>
        <w:separator/>
      </w:r>
    </w:p>
  </w:footnote>
  <w:footnote w:type="continuationSeparator" w:id="0">
    <w:p w:rsidR="003934A3" w:rsidRDefault="003934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741E5"/>
    <w:multiLevelType w:val="multilevel"/>
    <w:tmpl w:val="9F98FEAE"/>
    <w:lvl w:ilvl="0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 w15:restartNumberingAfterBreak="0">
    <w:nsid w:val="32C32570"/>
    <w:multiLevelType w:val="hybridMultilevel"/>
    <w:tmpl w:val="D1740A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004D29"/>
    <w:multiLevelType w:val="hybridMultilevel"/>
    <w:tmpl w:val="E69ECB7A"/>
    <w:lvl w:ilvl="0" w:tplc="42C021B0">
      <w:start w:val="1"/>
      <w:numFmt w:val="decimal"/>
      <w:lvlText w:val="1.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228"/>
    <w:rsid w:val="00014F7A"/>
    <w:rsid w:val="00034F89"/>
    <w:rsid w:val="00035C77"/>
    <w:rsid w:val="000363AB"/>
    <w:rsid w:val="0004148D"/>
    <w:rsid w:val="00065EA9"/>
    <w:rsid w:val="0008152D"/>
    <w:rsid w:val="00094176"/>
    <w:rsid w:val="000B1160"/>
    <w:rsid w:val="000E78F3"/>
    <w:rsid w:val="00120DEA"/>
    <w:rsid w:val="00123126"/>
    <w:rsid w:val="00144E13"/>
    <w:rsid w:val="0014760A"/>
    <w:rsid w:val="00153344"/>
    <w:rsid w:val="00154605"/>
    <w:rsid w:val="0017684A"/>
    <w:rsid w:val="00190DEE"/>
    <w:rsid w:val="001A75BF"/>
    <w:rsid w:val="001C386F"/>
    <w:rsid w:val="001F2FB6"/>
    <w:rsid w:val="001F353B"/>
    <w:rsid w:val="001F749B"/>
    <w:rsid w:val="00202B1C"/>
    <w:rsid w:val="00213904"/>
    <w:rsid w:val="00240F44"/>
    <w:rsid w:val="00243B40"/>
    <w:rsid w:val="0024558B"/>
    <w:rsid w:val="002541B1"/>
    <w:rsid w:val="002644F0"/>
    <w:rsid w:val="00274A0C"/>
    <w:rsid w:val="00280E10"/>
    <w:rsid w:val="00284FA6"/>
    <w:rsid w:val="00290C91"/>
    <w:rsid w:val="00292944"/>
    <w:rsid w:val="002A2CC8"/>
    <w:rsid w:val="002B26DA"/>
    <w:rsid w:val="002B68FA"/>
    <w:rsid w:val="002B6B95"/>
    <w:rsid w:val="002C4D18"/>
    <w:rsid w:val="002E2146"/>
    <w:rsid w:val="003255AF"/>
    <w:rsid w:val="003317E1"/>
    <w:rsid w:val="00352DDD"/>
    <w:rsid w:val="00392EAC"/>
    <w:rsid w:val="003934A3"/>
    <w:rsid w:val="003A1F2F"/>
    <w:rsid w:val="003A3074"/>
    <w:rsid w:val="003C486F"/>
    <w:rsid w:val="003E20AB"/>
    <w:rsid w:val="003E55B3"/>
    <w:rsid w:val="003E59F1"/>
    <w:rsid w:val="003F4E2E"/>
    <w:rsid w:val="003F4EA4"/>
    <w:rsid w:val="003F6801"/>
    <w:rsid w:val="0040480A"/>
    <w:rsid w:val="00426FF1"/>
    <w:rsid w:val="004513A8"/>
    <w:rsid w:val="00472FC6"/>
    <w:rsid w:val="004827C1"/>
    <w:rsid w:val="00496AF2"/>
    <w:rsid w:val="004B0C4D"/>
    <w:rsid w:val="004B40B7"/>
    <w:rsid w:val="004E3713"/>
    <w:rsid w:val="004F6829"/>
    <w:rsid w:val="00500E66"/>
    <w:rsid w:val="0050701E"/>
    <w:rsid w:val="005176E0"/>
    <w:rsid w:val="0054374E"/>
    <w:rsid w:val="005509E5"/>
    <w:rsid w:val="005518AE"/>
    <w:rsid w:val="0056493B"/>
    <w:rsid w:val="0056747A"/>
    <w:rsid w:val="00573313"/>
    <w:rsid w:val="00583167"/>
    <w:rsid w:val="00585A67"/>
    <w:rsid w:val="0059237D"/>
    <w:rsid w:val="005A2856"/>
    <w:rsid w:val="005A6256"/>
    <w:rsid w:val="005B33ED"/>
    <w:rsid w:val="005D46E2"/>
    <w:rsid w:val="005F5C5C"/>
    <w:rsid w:val="005F70E3"/>
    <w:rsid w:val="00691065"/>
    <w:rsid w:val="006B26A5"/>
    <w:rsid w:val="006D50A2"/>
    <w:rsid w:val="006D72A1"/>
    <w:rsid w:val="006E41CB"/>
    <w:rsid w:val="006F4247"/>
    <w:rsid w:val="00713557"/>
    <w:rsid w:val="0071670D"/>
    <w:rsid w:val="00726310"/>
    <w:rsid w:val="00734C35"/>
    <w:rsid w:val="0074074F"/>
    <w:rsid w:val="00767E84"/>
    <w:rsid w:val="007A6768"/>
    <w:rsid w:val="007B0B2E"/>
    <w:rsid w:val="007C3E97"/>
    <w:rsid w:val="007C5B47"/>
    <w:rsid w:val="007E49C5"/>
    <w:rsid w:val="007E523C"/>
    <w:rsid w:val="007F731F"/>
    <w:rsid w:val="0081359C"/>
    <w:rsid w:val="00826FE5"/>
    <w:rsid w:val="00832228"/>
    <w:rsid w:val="00835887"/>
    <w:rsid w:val="008449A2"/>
    <w:rsid w:val="00860C8B"/>
    <w:rsid w:val="0086512C"/>
    <w:rsid w:val="00871378"/>
    <w:rsid w:val="00876BAA"/>
    <w:rsid w:val="008826D6"/>
    <w:rsid w:val="008A291C"/>
    <w:rsid w:val="008D570E"/>
    <w:rsid w:val="008E5A92"/>
    <w:rsid w:val="008E767D"/>
    <w:rsid w:val="008F186A"/>
    <w:rsid w:val="00901365"/>
    <w:rsid w:val="00964998"/>
    <w:rsid w:val="0097616E"/>
    <w:rsid w:val="009C1CB6"/>
    <w:rsid w:val="009C5118"/>
    <w:rsid w:val="009C54C9"/>
    <w:rsid w:val="009E2FBA"/>
    <w:rsid w:val="009E5A0E"/>
    <w:rsid w:val="009F0803"/>
    <w:rsid w:val="009F1B3B"/>
    <w:rsid w:val="009F7164"/>
    <w:rsid w:val="00A01858"/>
    <w:rsid w:val="00A15F18"/>
    <w:rsid w:val="00A26D8A"/>
    <w:rsid w:val="00A370FE"/>
    <w:rsid w:val="00A649B8"/>
    <w:rsid w:val="00A71E9E"/>
    <w:rsid w:val="00A95A84"/>
    <w:rsid w:val="00A978F5"/>
    <w:rsid w:val="00AA6AFF"/>
    <w:rsid w:val="00AB4E65"/>
    <w:rsid w:val="00AD100F"/>
    <w:rsid w:val="00AE324C"/>
    <w:rsid w:val="00AE4222"/>
    <w:rsid w:val="00AE667C"/>
    <w:rsid w:val="00AF0565"/>
    <w:rsid w:val="00B11525"/>
    <w:rsid w:val="00B24A73"/>
    <w:rsid w:val="00B416EE"/>
    <w:rsid w:val="00B47F7C"/>
    <w:rsid w:val="00B83405"/>
    <w:rsid w:val="00B923BC"/>
    <w:rsid w:val="00BA1847"/>
    <w:rsid w:val="00BB69E7"/>
    <w:rsid w:val="00BC488B"/>
    <w:rsid w:val="00BD4CBD"/>
    <w:rsid w:val="00BE4E21"/>
    <w:rsid w:val="00C262AB"/>
    <w:rsid w:val="00C31BEC"/>
    <w:rsid w:val="00C31CD9"/>
    <w:rsid w:val="00C4526C"/>
    <w:rsid w:val="00C719EB"/>
    <w:rsid w:val="00C93301"/>
    <w:rsid w:val="00C96F98"/>
    <w:rsid w:val="00CA6FF9"/>
    <w:rsid w:val="00CA7455"/>
    <w:rsid w:val="00CB11BC"/>
    <w:rsid w:val="00CC01A2"/>
    <w:rsid w:val="00CC1BFE"/>
    <w:rsid w:val="00CD1DE0"/>
    <w:rsid w:val="00CD5DEF"/>
    <w:rsid w:val="00CE0D9C"/>
    <w:rsid w:val="00CE41C8"/>
    <w:rsid w:val="00CE4D37"/>
    <w:rsid w:val="00CE6B56"/>
    <w:rsid w:val="00CF69F4"/>
    <w:rsid w:val="00D20234"/>
    <w:rsid w:val="00D24DF5"/>
    <w:rsid w:val="00D30FAF"/>
    <w:rsid w:val="00DA5489"/>
    <w:rsid w:val="00E0111A"/>
    <w:rsid w:val="00E52A2A"/>
    <w:rsid w:val="00E735DD"/>
    <w:rsid w:val="00E75F44"/>
    <w:rsid w:val="00E931EB"/>
    <w:rsid w:val="00EC274F"/>
    <w:rsid w:val="00EC4852"/>
    <w:rsid w:val="00F0043C"/>
    <w:rsid w:val="00F13E01"/>
    <w:rsid w:val="00F162D2"/>
    <w:rsid w:val="00F1654C"/>
    <w:rsid w:val="00F20EAA"/>
    <w:rsid w:val="00F279A5"/>
    <w:rsid w:val="00F31266"/>
    <w:rsid w:val="00F473C5"/>
    <w:rsid w:val="00F60638"/>
    <w:rsid w:val="00F61D04"/>
    <w:rsid w:val="00F67069"/>
    <w:rsid w:val="00FB11C4"/>
    <w:rsid w:val="00FC6362"/>
    <w:rsid w:val="00FD4B06"/>
    <w:rsid w:val="00FD66A8"/>
    <w:rsid w:val="00FD744A"/>
    <w:rsid w:val="00FF5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88AD0B7-09C0-4171-9096-EB87C46A7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pPr>
      <w:widowControl/>
      <w:jc w:val="center"/>
    </w:pPr>
    <w:rPr>
      <w:b/>
      <w:sz w:val="40"/>
    </w:rPr>
  </w:style>
  <w:style w:type="character" w:customStyle="1" w:styleId="a4">
    <w:name w:val="Верхний колонтитул Знак"/>
    <w:link w:val="a3"/>
    <w:uiPriority w:val="99"/>
    <w:rsid w:val="00832228"/>
  </w:style>
  <w:style w:type="paragraph" w:customStyle="1" w:styleId="ConsPlusNormal">
    <w:name w:val="ConsPlusNormal"/>
    <w:rsid w:val="00E75F44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E75F44"/>
    <w:pPr>
      <w:widowControl w:val="0"/>
      <w:autoSpaceDE w:val="0"/>
      <w:autoSpaceDN w:val="0"/>
    </w:pPr>
    <w:rPr>
      <w:b/>
      <w:sz w:val="24"/>
    </w:rPr>
  </w:style>
  <w:style w:type="table" w:styleId="a7">
    <w:name w:val="Table Grid"/>
    <w:basedOn w:val="a1"/>
    <w:rsid w:val="004513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A978F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A978F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7684A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FD4B06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c">
    <w:name w:val="Hyperlink"/>
    <w:basedOn w:val="a0"/>
    <w:unhideWhenUsed/>
    <w:rsid w:val="0071670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6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ashkontro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egulation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nokurovaTP\AppData\Roaming\Microsoft\&#1064;&#1072;&#1073;&#1083;&#1086;&#1085;&#1099;\&#1053;&#1086;&#1074;&#1099;&#1077;%20&#1075;&#1077;&#1088;&#1073;&#1086;&#1074;&#1099;&#1077;%20&#1073;&#1083;&#1072;&#1085;&#1082;&#1080;\&#1056;&#1040;&#1057;&#1055;&#1054;&#1056;&#1071;&#1046;&#1045;&#1053;&#1048;&#1045;%20&#1043;&#1091;&#1073;&#1077;&#1088;&#1085;&#1072;&#1090;&#1086;&#1088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Губернатора</Template>
  <TotalTime>1</TotalTime>
  <Pages>13</Pages>
  <Words>3519</Words>
  <Characters>20061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23533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Винокурова Татьяна Павловна</dc:creator>
  <cp:lastModifiedBy>Марина</cp:lastModifiedBy>
  <cp:revision>3</cp:revision>
  <cp:lastPrinted>2023-10-24T07:27:00Z</cp:lastPrinted>
  <dcterms:created xsi:type="dcterms:W3CDTF">2024-04-15T07:34:00Z</dcterms:created>
  <dcterms:modified xsi:type="dcterms:W3CDTF">2024-04-15T07:34:00Z</dcterms:modified>
</cp:coreProperties>
</file>