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в Пензенской области на 2021 - 2024 годы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 w:rsidR="00765D06">
        <w:rPr>
          <w:sz w:val="28"/>
          <w:szCs w:val="28"/>
        </w:rPr>
        <w:t>12</w:t>
      </w:r>
      <w:r w:rsidR="005B4A00">
        <w:rPr>
          <w:sz w:val="28"/>
          <w:szCs w:val="28"/>
        </w:rPr>
        <w:t xml:space="preserve"> месяц</w:t>
      </w:r>
      <w:r w:rsidR="00EA7DDC">
        <w:rPr>
          <w:sz w:val="28"/>
          <w:szCs w:val="28"/>
        </w:rPr>
        <w:t>ев</w:t>
      </w:r>
      <w:r w:rsidR="003A3074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5B4A00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886"/>
        <w:gridCol w:w="1626"/>
      </w:tblGrid>
      <w:tr w:rsidR="007E49C5" w:rsidRPr="007C3E97" w:rsidTr="00AA6E9A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88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AA6E9A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88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AA6E9A">
        <w:tc>
          <w:tcPr>
            <w:tcW w:w="567" w:type="dxa"/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spacing w:line="235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7C3E97">
              <w:rPr>
                <w:spacing w:val="-6"/>
                <w:sz w:val="26"/>
                <w:szCs w:val="26"/>
              </w:rPr>
              <w:t>области на 2021 - 2024 годы и планов противодействия коррупции исполнительных</w:t>
            </w:r>
            <w:r w:rsidRPr="007C3E97"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 w:rsidRPr="007C3E97">
              <w:rPr>
                <w:sz w:val="26"/>
                <w:szCs w:val="26"/>
              </w:rPr>
              <w:t xml:space="preserve"> области</w:t>
            </w:r>
            <w:r w:rsidRPr="007C3E97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886" w:type="dxa"/>
          </w:tcPr>
          <w:p w:rsidR="007E49C5" w:rsidRPr="007E49C5" w:rsidRDefault="003A307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A3074">
              <w:rPr>
                <w:sz w:val="26"/>
                <w:szCs w:val="26"/>
              </w:rPr>
              <w:t>Издан приказ Министерства</w:t>
            </w:r>
            <w:r w:rsidR="001A75BF"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 xml:space="preserve">от 28.03.2023 </w:t>
            </w:r>
            <w:r w:rsidR="00765D06">
              <w:rPr>
                <w:sz w:val="26"/>
                <w:szCs w:val="26"/>
              </w:rPr>
              <w:t xml:space="preserve">                      </w:t>
            </w:r>
            <w:r w:rsidRPr="003A3074">
              <w:rPr>
                <w:sz w:val="26"/>
                <w:szCs w:val="26"/>
              </w:rPr>
              <w:t>№ 216-о/д</w:t>
            </w:r>
            <w:r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>«</w:t>
            </w:r>
            <w:r w:rsidR="00E735DD">
              <w:rPr>
                <w:sz w:val="26"/>
                <w:szCs w:val="26"/>
              </w:rPr>
              <w:t xml:space="preserve">О внесении изменения в приказ от 29.10.2021 </w:t>
            </w:r>
            <w:r w:rsidR="007A6768">
              <w:rPr>
                <w:sz w:val="26"/>
                <w:szCs w:val="26"/>
              </w:rPr>
              <w:t xml:space="preserve">           </w:t>
            </w:r>
            <w:r w:rsidR="00E735DD">
              <w:rPr>
                <w:sz w:val="26"/>
                <w:szCs w:val="26"/>
              </w:rPr>
              <w:t>№ 208-о/д «</w:t>
            </w:r>
            <w:r w:rsidRPr="003A3074">
              <w:rPr>
                <w:sz w:val="26"/>
                <w:szCs w:val="26"/>
              </w:rPr>
              <w:t>Об утверждении плана противодействия коррупции в Министерстве цифрового развития, транспорта и связи Пензенской области на 2021-2024 годы»</w:t>
            </w:r>
            <w:r w:rsidR="00A649B8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 xml:space="preserve">к дисциплинарной </w:t>
            </w:r>
            <w:r w:rsidRPr="007C3E97">
              <w:rPr>
                <w:sz w:val="26"/>
                <w:szCs w:val="26"/>
              </w:rPr>
              <w:lastRenderedPageBreak/>
              <w:t>ответственности</w:t>
            </w:r>
          </w:p>
        </w:tc>
        <w:tc>
          <w:tcPr>
            <w:tcW w:w="5886" w:type="dxa"/>
          </w:tcPr>
          <w:p w:rsidR="007E49C5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аффилированности коммерческими структурами - отсутствуют. </w:t>
            </w:r>
          </w:p>
          <w:p w:rsidR="002C4D18" w:rsidRPr="00FD66A8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С целью установления указанных выше фактов за 202</w:t>
            </w:r>
            <w:r w:rsidR="005B4A00">
              <w:rPr>
                <w:sz w:val="26"/>
                <w:szCs w:val="26"/>
              </w:rPr>
              <w:t>4</w:t>
            </w:r>
            <w:r w:rsidRPr="00FD66A8">
              <w:rPr>
                <w:sz w:val="26"/>
                <w:szCs w:val="26"/>
              </w:rPr>
              <w:t xml:space="preserve"> год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</w:t>
            </w:r>
            <w:r w:rsidR="004B40B7">
              <w:rPr>
                <w:sz w:val="26"/>
                <w:szCs w:val="26"/>
              </w:rPr>
              <w:t xml:space="preserve"> за 202</w:t>
            </w:r>
            <w:r w:rsidR="005B4A00">
              <w:rPr>
                <w:sz w:val="26"/>
                <w:szCs w:val="26"/>
              </w:rPr>
              <w:t>3</w:t>
            </w:r>
            <w:r w:rsidR="004B40B7">
              <w:rPr>
                <w:sz w:val="26"/>
                <w:szCs w:val="26"/>
              </w:rPr>
              <w:t xml:space="preserve"> год</w:t>
            </w:r>
            <w:r w:rsidRPr="00FD66A8">
              <w:rPr>
                <w:sz w:val="26"/>
                <w:szCs w:val="26"/>
              </w:rPr>
              <w:t>.</w:t>
            </w:r>
          </w:p>
          <w:p w:rsidR="002C4D18" w:rsidRPr="007C3E97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</w:t>
            </w:r>
            <w:r w:rsidRPr="003C486F">
              <w:rPr>
                <w:sz w:val="26"/>
                <w:szCs w:val="26"/>
              </w:rPr>
              <w:lastRenderedPageBreak/>
              <w:t>обоснованность 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886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35887" w:rsidRPr="007C3E97" w:rsidTr="00AA6E9A">
        <w:tc>
          <w:tcPr>
            <w:tcW w:w="567" w:type="dxa"/>
          </w:tcPr>
          <w:p w:rsidR="0083588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835887" w:rsidRPr="007C3E97" w:rsidRDefault="00290C91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</w:tcPr>
          <w:p w:rsidR="00835887" w:rsidRPr="007C3E97" w:rsidRDefault="00290C91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290C91">
              <w:rPr>
                <w:sz w:val="26"/>
                <w:szCs w:val="26"/>
              </w:rPr>
              <w:t>Проведение инвентаризации имущества Министерства</w:t>
            </w:r>
          </w:p>
        </w:tc>
        <w:tc>
          <w:tcPr>
            <w:tcW w:w="5886" w:type="dxa"/>
          </w:tcPr>
          <w:p w:rsidR="00835887" w:rsidRDefault="00065EA9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Инвентаризация проведена в период с 09.01.202</w:t>
            </w:r>
            <w:r w:rsidR="00765D0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по 2</w:t>
            </w:r>
            <w:r w:rsidR="00765D0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.01.202</w:t>
            </w:r>
            <w:r w:rsidR="00765D0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в соответствии с приказом Министерства от </w:t>
            </w:r>
            <w:r w:rsidR="00765D06">
              <w:rPr>
                <w:sz w:val="26"/>
                <w:szCs w:val="26"/>
              </w:rPr>
              <w:t>19.12</w:t>
            </w:r>
            <w:r>
              <w:rPr>
                <w:sz w:val="26"/>
                <w:szCs w:val="26"/>
              </w:rPr>
              <w:t>.202</w:t>
            </w:r>
            <w:r w:rsidR="00765D0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№ </w:t>
            </w:r>
            <w:r w:rsidR="00765D06">
              <w:rPr>
                <w:sz w:val="26"/>
                <w:szCs w:val="26"/>
              </w:rPr>
              <w:t>275</w:t>
            </w:r>
            <w:r>
              <w:rPr>
                <w:sz w:val="26"/>
                <w:szCs w:val="26"/>
              </w:rPr>
              <w:t>-о/д «О проведении инвентаризации»</w:t>
            </w:r>
            <w:r w:rsidR="00A649B8">
              <w:rPr>
                <w:sz w:val="26"/>
                <w:szCs w:val="26"/>
              </w:rPr>
              <w:t>.</w:t>
            </w:r>
          </w:p>
          <w:p w:rsidR="00765D06" w:rsidRDefault="00765D0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65D06" w:rsidRDefault="00765D0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835887" w:rsidRPr="007C3E97" w:rsidRDefault="00835887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835887" w:rsidRDefault="007E49C5" w:rsidP="00835887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835887" w:rsidRPr="00835887"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 w:rsidRPr="00835887">
              <w:rPr>
                <w:spacing w:val="-4"/>
                <w:sz w:val="26"/>
                <w:szCs w:val="26"/>
              </w:rPr>
              <w:t>а</w:t>
            </w:r>
            <w:r w:rsidRPr="0083588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 w:rsidRPr="00835887">
              <w:rPr>
                <w:spacing w:val="-4"/>
                <w:sz w:val="26"/>
                <w:szCs w:val="26"/>
              </w:rPr>
              <w:t>ого</w:t>
            </w:r>
            <w:r w:rsidRPr="00835887">
              <w:rPr>
                <w:spacing w:val="-4"/>
                <w:sz w:val="26"/>
                <w:szCs w:val="26"/>
              </w:rPr>
              <w:t xml:space="preserve"> сайт</w:t>
            </w:r>
            <w:r w:rsidR="002C4D18" w:rsidRPr="00835887">
              <w:rPr>
                <w:spacing w:val="-4"/>
                <w:sz w:val="26"/>
                <w:szCs w:val="26"/>
              </w:rPr>
              <w:t>а Министерства</w:t>
            </w:r>
            <w:r w:rsidRPr="00835887">
              <w:rPr>
                <w:spacing w:val="-4"/>
                <w:sz w:val="26"/>
                <w:szCs w:val="26"/>
              </w:rPr>
              <w:t>,</w:t>
            </w:r>
            <w:r w:rsidRPr="00835887">
              <w:rPr>
                <w:sz w:val="26"/>
                <w:szCs w:val="26"/>
              </w:rPr>
              <w:t xml:space="preserve"> посвященн</w:t>
            </w:r>
            <w:r w:rsidR="002C4D18" w:rsidRPr="00835887">
              <w:rPr>
                <w:sz w:val="26"/>
                <w:szCs w:val="26"/>
              </w:rPr>
              <w:t>ого</w:t>
            </w:r>
            <w:r w:rsidRPr="0083588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83588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83588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886" w:type="dxa"/>
          </w:tcPr>
          <w:p w:rsidR="007E49C5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Раздел «Противодействие коррупции» на официальном сайте Министерства поддерживается в актуальном состоянии.</w:t>
            </w: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C4D18" w:rsidRPr="0083588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В общедоступном служебном помещении Министерства (</w:t>
            </w:r>
            <w:r w:rsidR="00274A0C" w:rsidRPr="00835887">
              <w:rPr>
                <w:sz w:val="26"/>
                <w:szCs w:val="26"/>
              </w:rPr>
              <w:t>в холле на 2 этаже</w:t>
            </w:r>
            <w:r w:rsidRPr="00835887">
              <w:rPr>
                <w:sz w:val="26"/>
                <w:szCs w:val="26"/>
              </w:rPr>
              <w:t>) размещены актуальные информационные плакаты по антикоррупционной тематике.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835887" w:rsidRDefault="007E49C5" w:rsidP="00835887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835887" w:rsidRPr="00835887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83588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835887">
              <w:rPr>
                <w:spacing w:val="-10"/>
                <w:sz w:val="26"/>
                <w:szCs w:val="26"/>
              </w:rPr>
              <w:t xml:space="preserve"> </w:t>
            </w:r>
            <w:r w:rsidRPr="00835887">
              <w:rPr>
                <w:spacing w:val="-2"/>
                <w:sz w:val="26"/>
                <w:szCs w:val="26"/>
              </w:rPr>
              <w:t xml:space="preserve">федеральных органов </w:t>
            </w:r>
            <w:r w:rsidRPr="00835887">
              <w:rPr>
                <w:spacing w:val="-2"/>
                <w:sz w:val="26"/>
                <w:szCs w:val="26"/>
              </w:rPr>
              <w:lastRenderedPageBreak/>
              <w:t>исполнительной власти по Пензенской области</w:t>
            </w:r>
          </w:p>
        </w:tc>
        <w:tc>
          <w:tcPr>
            <w:tcW w:w="5886" w:type="dxa"/>
          </w:tcPr>
          <w:p w:rsidR="007E49C5" w:rsidRPr="00835887" w:rsidRDefault="00FD66A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lastRenderedPageBreak/>
              <w:t xml:space="preserve">Министерство открыто к информационному взаимодействию с правоохранительными органами и иными территориальными органами федеральных </w:t>
            </w:r>
            <w:r w:rsidRPr="00835887">
              <w:rPr>
                <w:sz w:val="26"/>
                <w:szCs w:val="26"/>
              </w:rPr>
              <w:lastRenderedPageBreak/>
              <w:t>органов исполнительной власти по Пензенской области, в случае возникновения необходимости такого взаимодействия Министерством незамедлительно будет предоставлены вся необходимая информация в рамка</w:t>
            </w:r>
            <w:r w:rsidR="00CE0D9C" w:rsidRPr="00835887">
              <w:rPr>
                <w:sz w:val="26"/>
                <w:szCs w:val="26"/>
              </w:rPr>
              <w:t>х</w:t>
            </w:r>
            <w:r w:rsidRPr="00835887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AA6E9A">
        <w:tc>
          <w:tcPr>
            <w:tcW w:w="567" w:type="dxa"/>
          </w:tcPr>
          <w:p w:rsidR="009F0803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886" w:type="dxa"/>
          </w:tcPr>
          <w:p w:rsidR="009F0803" w:rsidRPr="004F6829" w:rsidRDefault="00FD744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</w:t>
            </w:r>
            <w:r w:rsidR="005B4A00">
              <w:rPr>
                <w:sz w:val="26"/>
                <w:szCs w:val="26"/>
              </w:rPr>
              <w:t xml:space="preserve"> </w:t>
            </w:r>
            <w:r w:rsidR="00765D06">
              <w:rPr>
                <w:sz w:val="26"/>
                <w:szCs w:val="26"/>
              </w:rPr>
              <w:t>12</w:t>
            </w:r>
            <w:r w:rsidR="005B4A00">
              <w:rPr>
                <w:sz w:val="26"/>
                <w:szCs w:val="26"/>
              </w:rPr>
              <w:t xml:space="preserve"> месяц</w:t>
            </w:r>
            <w:r w:rsidR="008E21CB">
              <w:rPr>
                <w:sz w:val="26"/>
                <w:szCs w:val="26"/>
              </w:rPr>
              <w:t>ев</w:t>
            </w:r>
            <w:r>
              <w:rPr>
                <w:sz w:val="26"/>
                <w:szCs w:val="26"/>
              </w:rPr>
              <w:t xml:space="preserve"> 202</w:t>
            </w:r>
            <w:r w:rsidR="005B4A00">
              <w:rPr>
                <w:sz w:val="26"/>
                <w:szCs w:val="26"/>
              </w:rPr>
              <w:t xml:space="preserve">4 года собрано </w:t>
            </w:r>
            <w:r w:rsidR="000E6D0C">
              <w:rPr>
                <w:sz w:val="26"/>
                <w:szCs w:val="26"/>
              </w:rPr>
              <w:t>4</w:t>
            </w:r>
            <w:r w:rsidR="008E21CB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справок</w:t>
            </w:r>
            <w:r w:rsidR="009F0803" w:rsidRPr="004F6829">
              <w:rPr>
                <w:sz w:val="26"/>
                <w:szCs w:val="26"/>
              </w:rPr>
              <w:t xml:space="preserve"> о доходах, расходах, об имуществе и обязательст</w:t>
            </w:r>
            <w:r w:rsidR="000E6D0C">
              <w:rPr>
                <w:sz w:val="26"/>
                <w:szCs w:val="26"/>
              </w:rPr>
              <w:t>вах имущественного характера с 18</w:t>
            </w:r>
            <w:r w:rsidR="009F0803" w:rsidRPr="004F6829">
              <w:rPr>
                <w:sz w:val="26"/>
                <w:szCs w:val="26"/>
              </w:rPr>
              <w:t xml:space="preserve"> государственных гражданских служащих, </w:t>
            </w:r>
            <w:r w:rsidR="00AB4E65">
              <w:rPr>
                <w:sz w:val="26"/>
                <w:szCs w:val="26"/>
              </w:rPr>
              <w:t>с 3-х</w:t>
            </w:r>
            <w:r w:rsidR="006E41CB" w:rsidRPr="004F6829">
              <w:rPr>
                <w:sz w:val="26"/>
                <w:szCs w:val="26"/>
              </w:rPr>
              <w:t xml:space="preserve"> руководител</w:t>
            </w:r>
            <w:r w:rsidR="00AB4E65">
              <w:rPr>
                <w:sz w:val="26"/>
                <w:szCs w:val="26"/>
              </w:rPr>
              <w:t>ей</w:t>
            </w:r>
            <w:r w:rsidR="009F0803" w:rsidRPr="004F6829">
              <w:rPr>
                <w:sz w:val="26"/>
                <w:szCs w:val="26"/>
              </w:rPr>
              <w:t xml:space="preserve"> подведомственных учреждений.</w:t>
            </w:r>
          </w:p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AA6E9A">
        <w:tc>
          <w:tcPr>
            <w:tcW w:w="567" w:type="dxa"/>
          </w:tcPr>
          <w:p w:rsidR="009F0803" w:rsidRPr="006E41CB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886" w:type="dxa"/>
          </w:tcPr>
          <w:p w:rsidR="009F0803" w:rsidRPr="006E41CB" w:rsidRDefault="009F0803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 xml:space="preserve">Всего за </w:t>
            </w:r>
            <w:r w:rsidR="00765D06">
              <w:rPr>
                <w:sz w:val="26"/>
                <w:szCs w:val="26"/>
              </w:rPr>
              <w:t>12</w:t>
            </w:r>
            <w:r w:rsidR="00FD744A">
              <w:rPr>
                <w:sz w:val="26"/>
                <w:szCs w:val="26"/>
              </w:rPr>
              <w:t xml:space="preserve"> месяц</w:t>
            </w:r>
            <w:r w:rsidR="008E21CB">
              <w:rPr>
                <w:sz w:val="26"/>
                <w:szCs w:val="26"/>
              </w:rPr>
              <w:t>ев</w:t>
            </w:r>
            <w:r w:rsidR="00290C91">
              <w:rPr>
                <w:sz w:val="26"/>
                <w:szCs w:val="26"/>
              </w:rPr>
              <w:t xml:space="preserve"> </w:t>
            </w:r>
            <w:r w:rsidRPr="006E41CB">
              <w:rPr>
                <w:sz w:val="26"/>
                <w:szCs w:val="26"/>
              </w:rPr>
              <w:t>202</w:t>
            </w:r>
            <w:r w:rsidR="005B4A00">
              <w:rPr>
                <w:sz w:val="26"/>
                <w:szCs w:val="26"/>
              </w:rPr>
              <w:t>4</w:t>
            </w:r>
            <w:r w:rsidRPr="006E41CB">
              <w:rPr>
                <w:sz w:val="26"/>
                <w:szCs w:val="26"/>
              </w:rPr>
              <w:t xml:space="preserve"> год</w:t>
            </w:r>
            <w:r w:rsidR="00290C91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проанализировано</w:t>
            </w:r>
            <w:r w:rsidR="00AB4E65">
              <w:rPr>
                <w:sz w:val="26"/>
                <w:szCs w:val="26"/>
              </w:rPr>
              <w:t xml:space="preserve"> </w:t>
            </w:r>
            <w:r w:rsidR="000E6D0C">
              <w:rPr>
                <w:sz w:val="26"/>
                <w:szCs w:val="26"/>
              </w:rPr>
              <w:t>4</w:t>
            </w:r>
            <w:r w:rsidR="008E21CB">
              <w:rPr>
                <w:sz w:val="26"/>
                <w:szCs w:val="26"/>
              </w:rPr>
              <w:t>5</w:t>
            </w:r>
            <w:r w:rsidR="005B4A00">
              <w:rPr>
                <w:sz w:val="26"/>
                <w:szCs w:val="26"/>
              </w:rPr>
              <w:t xml:space="preserve"> справок</w:t>
            </w:r>
            <w:r w:rsidRPr="006E41CB">
              <w:rPr>
                <w:sz w:val="26"/>
                <w:szCs w:val="26"/>
              </w:rPr>
              <w:t xml:space="preserve"> о доходах, расходах, об имуществе и обязател</w:t>
            </w:r>
            <w:r w:rsidR="00A649B8">
              <w:rPr>
                <w:sz w:val="26"/>
                <w:szCs w:val="26"/>
              </w:rPr>
              <w:t>ьствах имущественного характера.</w:t>
            </w:r>
            <w:r w:rsidRPr="006E41CB">
              <w:rPr>
                <w:sz w:val="26"/>
                <w:szCs w:val="26"/>
              </w:rPr>
              <w:t xml:space="preserve">  </w:t>
            </w:r>
          </w:p>
          <w:p w:rsidR="009F0803" w:rsidRPr="00FD66A8" w:rsidRDefault="00CF69F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</w:t>
            </w:r>
            <w:r w:rsidR="009F0803" w:rsidRPr="00CF69F4">
              <w:rPr>
                <w:sz w:val="26"/>
                <w:szCs w:val="26"/>
              </w:rPr>
              <w:t xml:space="preserve">ФГИС </w:t>
            </w:r>
            <w:r>
              <w:rPr>
                <w:sz w:val="26"/>
                <w:szCs w:val="26"/>
              </w:rPr>
              <w:t xml:space="preserve"> использовала</w:t>
            </w:r>
            <w:r w:rsidR="009F0803" w:rsidRPr="00CF69F4">
              <w:rPr>
                <w:sz w:val="26"/>
                <w:szCs w:val="26"/>
              </w:rPr>
              <w:t xml:space="preserve">сь </w:t>
            </w:r>
            <w:r w:rsidRPr="00CF69F4">
              <w:rPr>
                <w:sz w:val="26"/>
                <w:szCs w:val="26"/>
              </w:rPr>
              <w:t>при проведении анализа сведений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7C3E97"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 w:rsidRPr="007C3E97"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 w:rsidRPr="007C3E97"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 w:rsidRPr="007C3E97">
              <w:rPr>
                <w:rFonts w:eastAsia="Calibri"/>
                <w:spacing w:val="-2"/>
                <w:sz w:val="26"/>
                <w:szCs w:val="26"/>
              </w:rPr>
              <w:t xml:space="preserve">руководителей государственных учреждений, </w:t>
            </w:r>
            <w:r w:rsidR="002C4D18">
              <w:rPr>
                <w:rFonts w:eastAsia="Calibri"/>
                <w:spacing w:val="-2"/>
                <w:sz w:val="26"/>
                <w:szCs w:val="26"/>
              </w:rPr>
              <w:t>подведомственных Министерству</w:t>
            </w:r>
            <w:r w:rsidRPr="007C3E97">
              <w:rPr>
                <w:rFonts w:eastAsia="Calibri"/>
                <w:sz w:val="26"/>
                <w:szCs w:val="26"/>
              </w:rPr>
              <w:t>, их супруг (супругов) и несове</w:t>
            </w:r>
            <w:r w:rsidR="002C4D18">
              <w:rPr>
                <w:rFonts w:eastAsia="Calibri"/>
                <w:sz w:val="26"/>
                <w:szCs w:val="26"/>
              </w:rPr>
              <w:t xml:space="preserve">ршеннолетних детей на официальном сайте </w:t>
            </w:r>
            <w:r w:rsidR="002C4D18">
              <w:rPr>
                <w:rFonts w:eastAsia="Calibri"/>
                <w:sz w:val="26"/>
                <w:szCs w:val="26"/>
              </w:rPr>
              <w:lastRenderedPageBreak/>
              <w:t>Министерства</w:t>
            </w:r>
            <w:r w:rsidRPr="007C3E97">
              <w:rPr>
                <w:rFonts w:eastAsia="Calibri"/>
                <w:sz w:val="26"/>
                <w:szCs w:val="26"/>
              </w:rPr>
              <w:t xml:space="preserve"> в информационно-коммуникационной сети "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886" w:type="dxa"/>
          </w:tcPr>
          <w:p w:rsidR="00240F44" w:rsidRPr="00240F44" w:rsidRDefault="00240F4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0F44">
              <w:rPr>
                <w:sz w:val="26"/>
                <w:szCs w:val="26"/>
              </w:rPr>
              <w:lastRenderedPageBreak/>
              <w:t xml:space="preserve">В связи с Указом Президента РФ от 29.12.2022 </w:t>
            </w:r>
            <w:r w:rsidR="003F6801">
              <w:rPr>
                <w:sz w:val="26"/>
                <w:szCs w:val="26"/>
              </w:rPr>
              <w:t xml:space="preserve">          </w:t>
            </w:r>
            <w:r w:rsidRPr="00240F44">
              <w:rPr>
                <w:sz w:val="26"/>
                <w:szCs w:val="26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у</w:t>
            </w:r>
            <w:r w:rsidR="002C4D18" w:rsidRPr="00240F44">
              <w:rPr>
                <w:sz w:val="26"/>
                <w:szCs w:val="26"/>
              </w:rPr>
              <w:t>казанная информация</w:t>
            </w:r>
            <w:r w:rsidRPr="00240F44">
              <w:rPr>
                <w:sz w:val="26"/>
                <w:szCs w:val="26"/>
              </w:rPr>
              <w:t xml:space="preserve"> </w:t>
            </w:r>
            <w:r w:rsidR="003F6801">
              <w:rPr>
                <w:sz w:val="26"/>
                <w:szCs w:val="26"/>
              </w:rPr>
              <w:t>для опубликования не осуществляе</w:t>
            </w:r>
            <w:r w:rsidRPr="00240F44">
              <w:rPr>
                <w:sz w:val="26"/>
                <w:szCs w:val="26"/>
              </w:rPr>
              <w:t xml:space="preserve">тся. </w:t>
            </w:r>
          </w:p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0F44"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290C91" w:rsidP="00290C9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886" w:type="dxa"/>
          </w:tcPr>
          <w:p w:rsidR="007E49C5" w:rsidRPr="007C3E97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7E49C5" w:rsidRPr="0004148D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7E49C5" w:rsidRPr="0004148D" w:rsidRDefault="007E49C5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886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7E49C5" w:rsidRPr="007C3E97" w:rsidRDefault="007E49C5" w:rsidP="00BB69E7">
            <w:pPr>
              <w:pStyle w:val="ConsPlusNormal"/>
              <w:spacing w:line="221" w:lineRule="auto"/>
              <w:jc w:val="both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886" w:type="dxa"/>
          </w:tcPr>
          <w:p w:rsidR="008E21CB" w:rsidRPr="008E21CB" w:rsidRDefault="00B72767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2024 году Министерство курировало</w:t>
            </w:r>
            <w:r w:rsidR="008E21CB" w:rsidRPr="008E21CB">
              <w:rPr>
                <w:sz w:val="26"/>
                <w:szCs w:val="26"/>
              </w:rPr>
              <w:t xml:space="preserve"> деятельность трех учреждений: ГБУ ПО «Аэропорт города Пензы», ГБУ</w:t>
            </w:r>
            <w:r w:rsidR="00AE3EDC">
              <w:rPr>
                <w:sz w:val="26"/>
                <w:szCs w:val="26"/>
              </w:rPr>
              <w:t xml:space="preserve"> Пензенской области</w:t>
            </w:r>
            <w:r w:rsidR="008E21CB" w:rsidRPr="008E21CB">
              <w:rPr>
                <w:sz w:val="26"/>
                <w:szCs w:val="26"/>
              </w:rPr>
              <w:t xml:space="preserve"> «Безопасный регион», ГКУ «Организатор перевозок Пензенской области».</w:t>
            </w:r>
          </w:p>
          <w:p w:rsidR="008E21CB" w:rsidRPr="008E21CB" w:rsidRDefault="008E21CB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2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противодействию коррупции.</w:t>
            </w:r>
          </w:p>
          <w:p w:rsidR="008E21CB" w:rsidRPr="008E21CB" w:rsidRDefault="006A1B6A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первом полугодии 2024 года</w:t>
            </w:r>
            <w:r w:rsidR="008E21CB" w:rsidRPr="008E21CB">
              <w:rPr>
                <w:sz w:val="26"/>
                <w:szCs w:val="26"/>
              </w:rPr>
              <w:t xml:space="preserve"> мониторинг проведен в  </w:t>
            </w:r>
            <w:r w:rsidR="008E21CB">
              <w:rPr>
                <w:sz w:val="26"/>
                <w:szCs w:val="26"/>
              </w:rPr>
              <w:t xml:space="preserve">  </w:t>
            </w:r>
            <w:r w:rsidR="008E21CB" w:rsidRPr="008E21CB">
              <w:rPr>
                <w:sz w:val="26"/>
                <w:szCs w:val="26"/>
              </w:rPr>
              <w:t>ГБУ «Безопасный регион»</w:t>
            </w:r>
            <w:r w:rsidR="009E55FC">
              <w:rPr>
                <w:sz w:val="26"/>
                <w:szCs w:val="26"/>
              </w:rPr>
              <w:t xml:space="preserve"> и</w:t>
            </w:r>
            <w:r w:rsidR="008E21CB">
              <w:rPr>
                <w:sz w:val="26"/>
                <w:szCs w:val="26"/>
              </w:rPr>
              <w:t xml:space="preserve">   </w:t>
            </w:r>
            <w:r w:rsidR="008E21CB" w:rsidRPr="008E21CB">
              <w:rPr>
                <w:sz w:val="26"/>
                <w:szCs w:val="26"/>
              </w:rPr>
              <w:t>ГКУ «Организатор перевозок Пензенской области».</w:t>
            </w:r>
          </w:p>
          <w:p w:rsidR="008E21CB" w:rsidRPr="008E21CB" w:rsidRDefault="008E21CB" w:rsidP="008E2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E21CB">
              <w:rPr>
                <w:sz w:val="26"/>
                <w:szCs w:val="26"/>
              </w:rPr>
              <w:t>Во 2 полугодии 202</w:t>
            </w:r>
            <w:r w:rsidR="009E55FC">
              <w:rPr>
                <w:sz w:val="26"/>
                <w:szCs w:val="26"/>
              </w:rPr>
              <w:t>4</w:t>
            </w:r>
            <w:r w:rsidRPr="008E21CB">
              <w:rPr>
                <w:sz w:val="26"/>
                <w:szCs w:val="26"/>
              </w:rPr>
              <w:t xml:space="preserve"> года мониторинг проведен в </w:t>
            </w:r>
            <w:r w:rsidR="009E55FC" w:rsidRPr="009E55FC">
              <w:rPr>
                <w:sz w:val="26"/>
                <w:szCs w:val="26"/>
              </w:rPr>
              <w:t>ГБУ ПО «Аэропорт города Пензы»</w:t>
            </w:r>
            <w:r w:rsidRPr="008E21CB">
              <w:rPr>
                <w:sz w:val="26"/>
                <w:szCs w:val="26"/>
              </w:rPr>
              <w:t>, в соответствии с графиком.</w:t>
            </w:r>
          </w:p>
          <w:p w:rsidR="008E21CB" w:rsidRDefault="009E55FC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E55FC">
              <w:rPr>
                <w:sz w:val="26"/>
                <w:szCs w:val="26"/>
              </w:rPr>
              <w:t>График проведения мониторинга в 2024 году утвержден 04.12.2023.</w:t>
            </w:r>
          </w:p>
          <w:p w:rsidR="006A1B6A" w:rsidRDefault="006A1B6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19.09.2024 утвержден график проведения мониторинга в</w:t>
            </w:r>
            <w:r w:rsidRPr="006A1B6A"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5</w:t>
            </w:r>
            <w:r w:rsidRPr="006A1B6A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у.</w:t>
            </w:r>
          </w:p>
          <w:p w:rsidR="00496AF2" w:rsidRPr="00AE3EDC" w:rsidRDefault="00B72767" w:rsidP="009E55F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95F5D">
              <w:rPr>
                <w:sz w:val="26"/>
                <w:szCs w:val="26"/>
              </w:rPr>
              <w:t>В связи с реорганизацией Министерства</w:t>
            </w:r>
            <w:r w:rsidR="00AE3EDC" w:rsidRPr="00295F5D">
              <w:rPr>
                <w:sz w:val="26"/>
                <w:szCs w:val="26"/>
              </w:rPr>
              <w:t xml:space="preserve"> </w:t>
            </w:r>
            <w:r w:rsidRPr="00295F5D">
              <w:rPr>
                <w:sz w:val="26"/>
                <w:szCs w:val="26"/>
              </w:rPr>
              <w:t xml:space="preserve">02.12.2024 утвержден новый график проведения мониторинга  </w:t>
            </w:r>
            <w:r w:rsidR="00AE3EDC" w:rsidRPr="00295F5D">
              <w:rPr>
                <w:sz w:val="26"/>
                <w:szCs w:val="26"/>
              </w:rPr>
              <w:t>в ГБУ Пензенской области «Безопасный регион» на 2025 год.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7C3E97" w:rsidRDefault="00D2023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886" w:type="dxa"/>
          </w:tcPr>
          <w:p w:rsidR="003C486F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AA6E9A">
        <w:tc>
          <w:tcPr>
            <w:tcW w:w="567" w:type="dxa"/>
          </w:tcPr>
          <w:p w:rsidR="007E49C5" w:rsidRPr="00F162D2" w:rsidRDefault="007C3E97" w:rsidP="009F0803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3B6BE1">
              <w:rPr>
                <w:sz w:val="26"/>
                <w:szCs w:val="26"/>
              </w:rPr>
              <w:t>1</w:t>
            </w:r>
            <w:r w:rsidR="00290C91" w:rsidRPr="003B6BE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F162D2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F162D2" w:rsidRDefault="00D20234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>
              <w:rPr>
                <w:kern w:val="24"/>
                <w:sz w:val="26"/>
                <w:szCs w:val="26"/>
              </w:rPr>
              <w:t xml:space="preserve">Проведение </w:t>
            </w:r>
            <w:r w:rsidR="007E49C5" w:rsidRPr="00F162D2">
              <w:rPr>
                <w:kern w:val="24"/>
                <w:sz w:val="26"/>
                <w:szCs w:val="26"/>
              </w:rPr>
              <w:t>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>Утверждение и актуализация карты коррупционных рисков, возникающих при реализации коррупционно-опасных функций</w:t>
            </w:r>
          </w:p>
        </w:tc>
        <w:tc>
          <w:tcPr>
            <w:tcW w:w="5886" w:type="dxa"/>
          </w:tcPr>
          <w:p w:rsidR="007E49C5" w:rsidRPr="00295F5D" w:rsidRDefault="00F162D2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95F5D">
              <w:rPr>
                <w:sz w:val="26"/>
                <w:szCs w:val="26"/>
              </w:rPr>
              <w:t>Карта коррупционных рисков разработана и</w:t>
            </w:r>
            <w:r w:rsidR="00691065" w:rsidRPr="00295F5D">
              <w:rPr>
                <w:sz w:val="26"/>
                <w:szCs w:val="26"/>
              </w:rPr>
              <w:t xml:space="preserve">  </w:t>
            </w:r>
            <w:r w:rsidRPr="00295F5D">
              <w:rPr>
                <w:sz w:val="26"/>
                <w:szCs w:val="26"/>
              </w:rPr>
              <w:t>утверждена приказом Министерства</w:t>
            </w:r>
            <w:r w:rsidR="009F0803" w:rsidRPr="00295F5D">
              <w:rPr>
                <w:sz w:val="26"/>
                <w:szCs w:val="26"/>
              </w:rPr>
              <w:t xml:space="preserve"> от 22.12.2021 №403/1-о/д.</w:t>
            </w:r>
          </w:p>
          <w:p w:rsidR="00691065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95F5D">
              <w:rPr>
                <w:sz w:val="26"/>
                <w:szCs w:val="26"/>
              </w:rPr>
              <w:t>Приказ</w:t>
            </w:r>
            <w:r w:rsidR="00BB69E7" w:rsidRPr="00295F5D">
              <w:rPr>
                <w:sz w:val="26"/>
                <w:szCs w:val="26"/>
              </w:rPr>
              <w:t>ом от 29.11.2022 № 829-о/д в</w:t>
            </w:r>
            <w:r w:rsidR="00BB69E7" w:rsidRPr="00295F5D">
              <w:rPr>
                <w:bCs/>
                <w:sz w:val="26"/>
                <w:szCs w:val="26"/>
              </w:rPr>
              <w:t>несены</w:t>
            </w:r>
            <w:r w:rsidRPr="00295F5D">
              <w:rPr>
                <w:bCs/>
                <w:sz w:val="26"/>
                <w:szCs w:val="26"/>
              </w:rPr>
              <w:t xml:space="preserve"> изменени</w:t>
            </w:r>
            <w:r w:rsidR="00BB69E7" w:rsidRPr="00295F5D">
              <w:rPr>
                <w:bCs/>
                <w:sz w:val="26"/>
                <w:szCs w:val="26"/>
              </w:rPr>
              <w:t>я</w:t>
            </w:r>
            <w:r w:rsidRPr="00295F5D">
              <w:rPr>
                <w:bCs/>
                <w:sz w:val="26"/>
                <w:szCs w:val="26"/>
              </w:rPr>
              <w:t xml:space="preserve">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</w:t>
            </w:r>
            <w:r w:rsidR="004B40B7" w:rsidRPr="00295F5D">
              <w:rPr>
                <w:bCs/>
                <w:sz w:val="26"/>
                <w:szCs w:val="26"/>
              </w:rPr>
              <w:t>.</w:t>
            </w:r>
          </w:p>
          <w:p w:rsidR="003B6BE1" w:rsidRPr="00691065" w:rsidRDefault="003B6BE1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295F5D">
              <w:rPr>
                <w:bCs/>
                <w:sz w:val="26"/>
                <w:szCs w:val="26"/>
              </w:rPr>
              <w:lastRenderedPageBreak/>
              <w:t>В связи с реорганизацией Министерства разработана и утверждена Карта коррупционных рисков Министерства цифрового развития и связи Пензенской области от</w:t>
            </w:r>
            <w:r w:rsidR="00295F5D" w:rsidRPr="00295F5D">
              <w:rPr>
                <w:bCs/>
                <w:sz w:val="26"/>
                <w:szCs w:val="26"/>
              </w:rPr>
              <w:t xml:space="preserve"> 27.01.</w:t>
            </w:r>
            <w:r w:rsidR="00295F5D">
              <w:rPr>
                <w:bCs/>
                <w:sz w:val="26"/>
                <w:szCs w:val="26"/>
              </w:rPr>
              <w:t>2025 № 9-о/д.</w:t>
            </w:r>
          </w:p>
          <w:p w:rsidR="00691065" w:rsidRPr="00B416EE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626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>установленных в целях 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886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Pr="007C3E97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AA6E9A">
        <w:tc>
          <w:tcPr>
            <w:tcW w:w="567" w:type="dxa"/>
          </w:tcPr>
          <w:p w:rsidR="00034F89" w:rsidRDefault="00034F89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034F89" w:rsidRPr="007C3E97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Обеспечение актуализации сведений, содержащихся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правонарушений.</w:t>
            </w:r>
          </w:p>
          <w:p w:rsidR="00034F89" w:rsidRPr="007C3E97" w:rsidRDefault="00034F89" w:rsidP="00034F89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(Сбор Деклараций о возможной личной заинтересованности</w:t>
            </w:r>
          </w:p>
        </w:tc>
        <w:tc>
          <w:tcPr>
            <w:tcW w:w="5886" w:type="dxa"/>
          </w:tcPr>
          <w:p w:rsidR="00034F89" w:rsidRDefault="00F6063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638">
              <w:rPr>
                <w:sz w:val="26"/>
                <w:szCs w:val="26"/>
              </w:rPr>
              <w:t>Сведения, содержащиеся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 актуализированы.</w:t>
            </w:r>
          </w:p>
        </w:tc>
        <w:tc>
          <w:tcPr>
            <w:tcW w:w="1626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AA6E9A">
        <w:tc>
          <w:tcPr>
            <w:tcW w:w="567" w:type="dxa"/>
          </w:tcPr>
          <w:p w:rsidR="00034F89" w:rsidRDefault="00034F89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034F89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Сбор Деклараций о возможной личной заинтересованности </w:t>
            </w:r>
          </w:p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</w:tc>
        <w:tc>
          <w:tcPr>
            <w:tcW w:w="5886" w:type="dxa"/>
          </w:tcPr>
          <w:p w:rsidR="00034F89" w:rsidRPr="00AE4222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E4222">
              <w:rPr>
                <w:sz w:val="26"/>
                <w:szCs w:val="26"/>
              </w:rPr>
              <w:t>Организованно добровольное ежегодное представление служащими (работниками), участвующими в осуществлении закупок, </w:t>
            </w:r>
            <w:r w:rsidRPr="00AE4222">
              <w:rPr>
                <w:bCs/>
                <w:sz w:val="26"/>
                <w:szCs w:val="26"/>
              </w:rPr>
              <w:t>декларации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о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возможной</w:t>
            </w:r>
            <w:r w:rsidRPr="00AE4222">
              <w:rPr>
                <w:sz w:val="26"/>
                <w:szCs w:val="26"/>
              </w:rPr>
              <w:t> </w:t>
            </w:r>
            <w:r w:rsidRPr="00AE4222">
              <w:rPr>
                <w:bCs/>
                <w:sz w:val="26"/>
                <w:szCs w:val="26"/>
              </w:rPr>
              <w:t>личной</w:t>
            </w:r>
            <w:r w:rsidR="0085078E">
              <w:rPr>
                <w:bCs/>
                <w:sz w:val="26"/>
                <w:szCs w:val="26"/>
              </w:rPr>
              <w:t xml:space="preserve"> </w:t>
            </w:r>
            <w:r w:rsidR="00CB11BC" w:rsidRPr="00AE4222">
              <w:rPr>
                <w:bCs/>
                <w:sz w:val="26"/>
                <w:szCs w:val="26"/>
              </w:rPr>
              <w:t>заин</w:t>
            </w:r>
            <w:r w:rsidRPr="00AE4222">
              <w:rPr>
                <w:bCs/>
                <w:sz w:val="26"/>
                <w:szCs w:val="26"/>
              </w:rPr>
              <w:t>тересованности.</w:t>
            </w:r>
          </w:p>
          <w:p w:rsidR="0056747A" w:rsidRPr="00123126" w:rsidRDefault="003F6801" w:rsidP="009E55F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AE4222">
              <w:rPr>
                <w:bCs/>
                <w:sz w:val="26"/>
                <w:szCs w:val="26"/>
              </w:rPr>
              <w:t>Д</w:t>
            </w:r>
            <w:r w:rsidR="0056747A" w:rsidRPr="00AE4222">
              <w:rPr>
                <w:bCs/>
                <w:sz w:val="26"/>
                <w:szCs w:val="26"/>
              </w:rPr>
              <w:t>екларации о возможной личной заинтересованности собраны</w:t>
            </w:r>
            <w:r w:rsidRPr="00AE4222">
              <w:rPr>
                <w:bCs/>
                <w:sz w:val="26"/>
                <w:szCs w:val="26"/>
              </w:rPr>
              <w:t xml:space="preserve"> в </w:t>
            </w:r>
            <w:r w:rsidR="009E55FC">
              <w:rPr>
                <w:bCs/>
                <w:sz w:val="26"/>
                <w:szCs w:val="26"/>
                <w:lang w:val="en-US"/>
              </w:rPr>
              <w:t>II</w:t>
            </w:r>
            <w:r w:rsidRPr="00AE4222">
              <w:rPr>
                <w:bCs/>
                <w:sz w:val="26"/>
                <w:szCs w:val="26"/>
              </w:rPr>
              <w:t xml:space="preserve"> квартале 202</w:t>
            </w:r>
            <w:r w:rsidR="005B4A00">
              <w:rPr>
                <w:bCs/>
                <w:sz w:val="26"/>
                <w:szCs w:val="26"/>
              </w:rPr>
              <w:t>4</w:t>
            </w:r>
            <w:r w:rsidRPr="00AE4222">
              <w:rPr>
                <w:bCs/>
                <w:sz w:val="26"/>
                <w:szCs w:val="26"/>
              </w:rPr>
              <w:t xml:space="preserve"> года</w:t>
            </w:r>
            <w:r w:rsidR="0056747A" w:rsidRPr="00AE4222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01365" w:rsidRPr="007C3E97" w:rsidTr="00AA6E9A">
        <w:tc>
          <w:tcPr>
            <w:tcW w:w="567" w:type="dxa"/>
          </w:tcPr>
          <w:p w:rsidR="00901365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01365" w:rsidRDefault="0090136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</w:tcPr>
          <w:p w:rsidR="00901365" w:rsidRPr="00034F89" w:rsidRDefault="00901365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901365">
              <w:rPr>
                <w:spacing w:val="-4"/>
                <w:kern w:val="24"/>
                <w:sz w:val="26"/>
                <w:szCs w:val="26"/>
              </w:rPr>
              <w:t>Сбор Сведений по соблюдению требований о предотвращении или об урегулировании конфликта интересов, установленных для государственных гражданских служащих законодательством о противодействии коррупции</w:t>
            </w:r>
          </w:p>
        </w:tc>
        <w:tc>
          <w:tcPr>
            <w:tcW w:w="5886" w:type="dxa"/>
          </w:tcPr>
          <w:p w:rsidR="00901365" w:rsidRPr="00901365" w:rsidRDefault="009013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Ежегодный сбор сведений </w:t>
            </w:r>
            <w:r w:rsidRPr="00901365">
              <w:rPr>
                <w:sz w:val="26"/>
                <w:szCs w:val="26"/>
              </w:rPr>
              <w:t>по соблюдению требований о предотвращении или об урегулировании конфликта интересов, установленных для государственных гражданских служащих</w:t>
            </w:r>
            <w:r w:rsidR="00CB11BC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901365" w:rsidRDefault="009013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886" w:type="dxa"/>
          </w:tcPr>
          <w:p w:rsidR="007E49C5" w:rsidRPr="007C3E97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886" w:type="dxa"/>
          </w:tcPr>
          <w:p w:rsidR="0004148D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</w:t>
            </w:r>
            <w:r w:rsidR="006D72A1" w:rsidRPr="00691065">
              <w:rPr>
                <w:sz w:val="26"/>
                <w:szCs w:val="26"/>
              </w:rPr>
              <w:t xml:space="preserve">фактов конфликта интересов, аффилированности </w:t>
            </w:r>
            <w:r w:rsidRPr="00691065">
              <w:rPr>
                <w:sz w:val="26"/>
                <w:szCs w:val="26"/>
              </w:rPr>
              <w:t>указанных лиц</w:t>
            </w:r>
            <w:r w:rsidR="006D72A1" w:rsidRPr="00691065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</w:t>
            </w:r>
            <w:r w:rsidR="006D72A1" w:rsidRPr="0004148D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AA6E9A">
        <w:tc>
          <w:tcPr>
            <w:tcW w:w="567" w:type="dxa"/>
          </w:tcPr>
          <w:p w:rsidR="007E49C5" w:rsidRPr="006D72A1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6D72A1" w:rsidRDefault="007E49C5" w:rsidP="00B416EE">
            <w:pPr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</w:t>
            </w:r>
            <w:r w:rsidRPr="006D72A1">
              <w:rPr>
                <w:sz w:val="26"/>
                <w:szCs w:val="26"/>
              </w:rPr>
              <w:lastRenderedPageBreak/>
              <w:t>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886" w:type="dxa"/>
          </w:tcPr>
          <w:p w:rsidR="007E49C5" w:rsidRPr="006D72A1" w:rsidRDefault="006D72A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6310">
              <w:rPr>
                <w:sz w:val="26"/>
                <w:szCs w:val="26"/>
              </w:rPr>
              <w:lastRenderedPageBreak/>
              <w:t>Указанная информация предоставляется в установленные сроки ежеквартально</w:t>
            </w:r>
            <w:r w:rsidRPr="006D72A1">
              <w:rPr>
                <w:sz w:val="26"/>
                <w:szCs w:val="26"/>
              </w:rPr>
              <w:t>.</w:t>
            </w:r>
          </w:p>
        </w:tc>
        <w:tc>
          <w:tcPr>
            <w:tcW w:w="1626" w:type="dxa"/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886" w:type="dxa"/>
          </w:tcPr>
          <w:p w:rsidR="0004148D" w:rsidRPr="00691065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аффилированности указанных лиц, проведена работа </w:t>
            </w:r>
            <w:r w:rsidRPr="00691065">
              <w:rPr>
                <w:sz w:val="26"/>
                <w:szCs w:val="26"/>
              </w:rPr>
              <w:t>по систематизации сведений об их родственниках и свойственниках.</w:t>
            </w:r>
          </w:p>
          <w:p w:rsidR="007E49C5" w:rsidRPr="0004148D" w:rsidRDefault="006D72A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В ходе осуществления анализа</w:t>
            </w:r>
            <w:r w:rsidRPr="0004148D">
              <w:rPr>
                <w:sz w:val="26"/>
                <w:szCs w:val="26"/>
              </w:rPr>
              <w:t xml:space="preserve"> информации об участниках государственных закупок Министерства, а также подведомственных учреждений, в отношении которых Министерство исполняет функции и полномочия учредителя, </w:t>
            </w:r>
            <w:r w:rsidR="0004148D" w:rsidRPr="0004148D">
              <w:rPr>
                <w:sz w:val="26"/>
                <w:szCs w:val="26"/>
              </w:rPr>
              <w:t xml:space="preserve">установлено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AA6E9A">
        <w:tc>
          <w:tcPr>
            <w:tcW w:w="567" w:type="dxa"/>
          </w:tcPr>
          <w:p w:rsidR="007E49C5" w:rsidRPr="0004148D" w:rsidRDefault="0056747A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04148D" w:rsidRDefault="0056747A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аффилированности указанных категорий лиц коммерческим структурам</w:t>
            </w:r>
          </w:p>
        </w:tc>
        <w:tc>
          <w:tcPr>
            <w:tcW w:w="5886" w:type="dxa"/>
          </w:tcPr>
          <w:p w:rsidR="007E49C5" w:rsidRPr="0004148D" w:rsidRDefault="0004148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Министерством, в целях выявления возможных фактов конфликта интересов, аффилированности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626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56747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886" w:type="dxa"/>
          </w:tcPr>
          <w:p w:rsidR="00CD1DE0" w:rsidRPr="00B416EE" w:rsidRDefault="002C4D18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 w:rsidRPr="00B416EE">
              <w:rPr>
                <w:sz w:val="26"/>
                <w:szCs w:val="26"/>
              </w:rPr>
              <w:t xml:space="preserve">ствию коррупции, </w:t>
            </w:r>
            <w:r w:rsidR="00CD1DE0" w:rsidRPr="00B416EE">
              <w:rPr>
                <w:sz w:val="26"/>
                <w:szCs w:val="26"/>
              </w:rPr>
              <w:t xml:space="preserve">за </w:t>
            </w:r>
            <w:r w:rsidR="00FF2D5F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</w:t>
            </w:r>
            <w:r w:rsidR="005B4A00">
              <w:rPr>
                <w:sz w:val="26"/>
                <w:szCs w:val="26"/>
              </w:rPr>
              <w:t>а</w:t>
            </w:r>
            <w:r w:rsidR="0056747A">
              <w:rPr>
                <w:sz w:val="26"/>
                <w:szCs w:val="26"/>
              </w:rPr>
              <w:t xml:space="preserve"> </w:t>
            </w:r>
            <w:r w:rsidR="00CD1DE0" w:rsidRPr="0056747A">
              <w:rPr>
                <w:sz w:val="26"/>
                <w:szCs w:val="26"/>
              </w:rPr>
              <w:t>202</w:t>
            </w:r>
            <w:r w:rsidR="005B4A00">
              <w:rPr>
                <w:sz w:val="26"/>
                <w:szCs w:val="26"/>
              </w:rPr>
              <w:t>4</w:t>
            </w:r>
            <w:r w:rsidR="0056747A">
              <w:rPr>
                <w:sz w:val="26"/>
                <w:szCs w:val="26"/>
              </w:rPr>
              <w:t xml:space="preserve"> год</w:t>
            </w:r>
            <w:r w:rsidR="00726310">
              <w:rPr>
                <w:sz w:val="26"/>
                <w:szCs w:val="26"/>
              </w:rPr>
              <w:t>а</w:t>
            </w:r>
            <w:r w:rsidR="00CD1DE0" w:rsidRPr="00B416EE">
              <w:rPr>
                <w:sz w:val="26"/>
                <w:szCs w:val="26"/>
              </w:rPr>
              <w:t>.</w:t>
            </w:r>
            <w:r w:rsidR="009E55FC">
              <w:rPr>
                <w:sz w:val="26"/>
                <w:szCs w:val="26"/>
              </w:rPr>
              <w:t xml:space="preserve"> Принято </w:t>
            </w:r>
            <w:r w:rsidR="00FF2D5F">
              <w:rPr>
                <w:sz w:val="26"/>
                <w:szCs w:val="26"/>
              </w:rPr>
              <w:t>10</w:t>
            </w:r>
            <w:r w:rsidR="009E55FC">
              <w:rPr>
                <w:sz w:val="26"/>
                <w:szCs w:val="26"/>
              </w:rPr>
              <w:t xml:space="preserve"> акт</w:t>
            </w:r>
            <w:r w:rsidR="007F5D22">
              <w:rPr>
                <w:sz w:val="26"/>
                <w:szCs w:val="26"/>
              </w:rPr>
              <w:t>ов</w:t>
            </w:r>
            <w:r w:rsidR="002541B1">
              <w:rPr>
                <w:sz w:val="26"/>
                <w:szCs w:val="26"/>
              </w:rPr>
              <w:t>.</w:t>
            </w:r>
          </w:p>
          <w:p w:rsidR="007E49C5" w:rsidRPr="00B416EE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886" w:type="dxa"/>
          </w:tcPr>
          <w:p w:rsidR="007E49C5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 w:rsidRPr="00B416EE">
              <w:rPr>
                <w:sz w:val="26"/>
                <w:szCs w:val="26"/>
              </w:rPr>
              <w:t>Министерством</w:t>
            </w:r>
            <w:r w:rsidRPr="00B416EE">
              <w:rPr>
                <w:sz w:val="26"/>
                <w:szCs w:val="26"/>
              </w:rPr>
              <w:t xml:space="preserve"> принимались меры по д</w:t>
            </w:r>
            <w:r w:rsidR="00120DEA" w:rsidRPr="00B416EE">
              <w:rPr>
                <w:sz w:val="26"/>
                <w:szCs w:val="26"/>
              </w:rPr>
              <w:t>етальному изучению проектов НПА</w:t>
            </w:r>
            <w:r w:rsidRPr="00B416EE">
              <w:rPr>
                <w:sz w:val="26"/>
                <w:szCs w:val="26"/>
              </w:rPr>
              <w:t>.</w:t>
            </w:r>
          </w:p>
          <w:p w:rsidR="002C4D18" w:rsidRPr="00B416EE" w:rsidRDefault="0086512C" w:rsidP="00FF2D5F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FF2D5F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месяцев </w:t>
            </w:r>
            <w:r w:rsidR="00035C77" w:rsidRPr="00B416EE">
              <w:rPr>
                <w:sz w:val="26"/>
                <w:szCs w:val="26"/>
              </w:rPr>
              <w:t>202</w:t>
            </w:r>
            <w:r w:rsidR="00AA6E9A">
              <w:rPr>
                <w:sz w:val="26"/>
                <w:szCs w:val="26"/>
              </w:rPr>
              <w:t>4</w:t>
            </w:r>
            <w:r w:rsidR="002C4D18" w:rsidRPr="00B416EE">
              <w:rPr>
                <w:sz w:val="26"/>
                <w:szCs w:val="26"/>
              </w:rPr>
              <w:t xml:space="preserve"> г</w:t>
            </w:r>
            <w:r w:rsidR="00035C77" w:rsidRPr="00B416EE">
              <w:rPr>
                <w:sz w:val="26"/>
                <w:szCs w:val="26"/>
              </w:rPr>
              <w:t xml:space="preserve">ода </w:t>
            </w:r>
            <w:r w:rsidR="00CD1DE0" w:rsidRPr="00B416EE">
              <w:rPr>
                <w:sz w:val="26"/>
                <w:szCs w:val="26"/>
              </w:rPr>
              <w:t>М</w:t>
            </w:r>
            <w:r w:rsidR="00035C77" w:rsidRPr="00B416EE">
              <w:rPr>
                <w:sz w:val="26"/>
                <w:szCs w:val="26"/>
              </w:rPr>
              <w:t xml:space="preserve">инистерством подготовлено </w:t>
            </w:r>
            <w:r w:rsidR="00FF2D5F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</w:rPr>
              <w:t xml:space="preserve"> проект</w:t>
            </w:r>
            <w:r w:rsidR="00AA6E9A">
              <w:rPr>
                <w:sz w:val="26"/>
                <w:szCs w:val="26"/>
              </w:rPr>
              <w:t>ов</w:t>
            </w:r>
            <w:r w:rsidR="002C4D18" w:rsidRPr="00B416EE">
              <w:rPr>
                <w:sz w:val="26"/>
                <w:szCs w:val="26"/>
              </w:rPr>
              <w:t xml:space="preserve">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Размещение проектов нормативных правовых актов на едином региональном интернет-ресурсе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области в сети Интернет (www.pnzreg.ru)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Каждый проект НПА своевременно размещался на официальном сайте Правительства Пензенской области</w:t>
            </w:r>
            <w:r w:rsidR="009F0803" w:rsidRPr="00B416EE">
              <w:rPr>
                <w:sz w:val="26"/>
                <w:szCs w:val="26"/>
              </w:rPr>
              <w:t>, всего 100%.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AA6E9A">
        <w:tc>
          <w:tcPr>
            <w:tcW w:w="567" w:type="dxa"/>
          </w:tcPr>
          <w:p w:rsidR="007E49C5" w:rsidRPr="00F162D2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4.</w:t>
            </w:r>
            <w:r w:rsidR="0086512C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F162D2" w:rsidRDefault="007E49C5" w:rsidP="00F162D2">
            <w:pPr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886" w:type="dxa"/>
          </w:tcPr>
          <w:p w:rsidR="00691065" w:rsidRPr="00EE03C1" w:rsidRDefault="0069106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E03C1">
              <w:rPr>
                <w:sz w:val="26"/>
                <w:szCs w:val="26"/>
              </w:rPr>
              <w:t>Карта коррупционных рисков разработана и  утверждена приказом Министерства от 22.12.2021 №403/1-о/д.</w:t>
            </w:r>
          </w:p>
          <w:p w:rsidR="00BB69E7" w:rsidRDefault="00BB69E7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E03C1">
              <w:rPr>
                <w:sz w:val="26"/>
                <w:szCs w:val="26"/>
              </w:rPr>
              <w:t>Приказом от 29.11.2022 № 829-о/д в</w:t>
            </w:r>
            <w:r w:rsidRPr="00EE03C1">
              <w:rPr>
                <w:bCs/>
                <w:sz w:val="26"/>
                <w:szCs w:val="26"/>
              </w:rPr>
              <w:t>несены изменения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403/1-о/д.</w:t>
            </w:r>
          </w:p>
          <w:p w:rsidR="00FF2D5F" w:rsidRPr="00BB69E7" w:rsidRDefault="00EE03C1" w:rsidP="00A649B8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EE03C1">
              <w:rPr>
                <w:bCs/>
                <w:sz w:val="26"/>
                <w:szCs w:val="26"/>
              </w:rPr>
              <w:t>В связи с реорганизацией Министерства разработана и утверждена Карта коррупционных рисков Министерства цифрового развития и связи Пензенской области от 27.01.2025 № 9-о/д.</w:t>
            </w:r>
          </w:p>
          <w:p w:rsidR="007E49C5" w:rsidRPr="00F162D2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рассмотрения обращений граждан и организаций, проведения анализа публикаций в средствах массовой информации, на интернет-ресурсах (сообщений блогеров в электронных средствах массовой информации и др.) по фактам коррупции</w:t>
            </w:r>
          </w:p>
        </w:tc>
        <w:tc>
          <w:tcPr>
            <w:tcW w:w="5886" w:type="dxa"/>
          </w:tcPr>
          <w:p w:rsidR="003C486F" w:rsidRPr="00B416EE" w:rsidRDefault="003C486F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аффилированности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B416EE" w:rsidRDefault="003C486F" w:rsidP="00176DE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Анализ публикаций в СМИ, интернет-ресурсах (сообщения блогеров, электронные СМИ и т.д.) на любые тематики, в том числе и антикоррупционную, осуществляется на постоянной основе. За </w:t>
            </w:r>
            <w:r w:rsidR="00FF2D5F">
              <w:rPr>
                <w:sz w:val="26"/>
                <w:szCs w:val="26"/>
              </w:rPr>
              <w:t>12</w:t>
            </w:r>
            <w:r w:rsidR="00726310">
              <w:rPr>
                <w:sz w:val="26"/>
                <w:szCs w:val="26"/>
              </w:rPr>
              <w:t xml:space="preserve"> месяц</w:t>
            </w:r>
            <w:r w:rsidR="00176DE9">
              <w:rPr>
                <w:sz w:val="26"/>
                <w:szCs w:val="26"/>
              </w:rPr>
              <w:t>ев</w:t>
            </w:r>
            <w:r w:rsidR="00AA6E9A">
              <w:rPr>
                <w:sz w:val="26"/>
                <w:szCs w:val="26"/>
              </w:rPr>
              <w:t xml:space="preserve"> 2024</w:t>
            </w:r>
            <w:r w:rsidR="003255AF">
              <w:rPr>
                <w:sz w:val="26"/>
                <w:szCs w:val="26"/>
              </w:rPr>
              <w:t xml:space="preserve"> года </w:t>
            </w:r>
            <w:r w:rsidRPr="00B416EE">
              <w:rPr>
                <w:sz w:val="26"/>
                <w:szCs w:val="26"/>
              </w:rPr>
              <w:t xml:space="preserve">указанных публикаций в отношении деятельности </w:t>
            </w:r>
            <w:r w:rsidR="00120DEA" w:rsidRPr="00B416EE">
              <w:rPr>
                <w:sz w:val="26"/>
                <w:szCs w:val="26"/>
              </w:rPr>
              <w:t>Министерства</w:t>
            </w:r>
            <w:r w:rsidRPr="00B416EE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7C3E97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886" w:type="dxa"/>
          </w:tcPr>
          <w:p w:rsidR="0097616E" w:rsidRDefault="0097616E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7616E"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антикоррупционного законодательства. С целью оперативного рассмотрения проекты НПА направляются электронной почтой членам Общественного совета </w:t>
            </w:r>
            <w:r>
              <w:rPr>
                <w:color w:val="000000"/>
                <w:sz w:val="26"/>
                <w:szCs w:val="26"/>
              </w:rPr>
              <w:t xml:space="preserve">(по направлению деятельности). </w:t>
            </w:r>
          </w:p>
          <w:p w:rsidR="00094176" w:rsidRDefault="00AA6E9A" w:rsidP="00A649B8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A6E9A">
              <w:rPr>
                <w:color w:val="000000"/>
                <w:sz w:val="26"/>
                <w:szCs w:val="26"/>
              </w:rPr>
              <w:t>Заседание Общественного совета при Министерстве в соответствии с планом сост</w:t>
            </w:r>
            <w:r w:rsidR="009E55FC">
              <w:rPr>
                <w:color w:val="000000"/>
                <w:sz w:val="26"/>
                <w:szCs w:val="26"/>
              </w:rPr>
              <w:t>оялось</w:t>
            </w:r>
            <w:r w:rsidRPr="00AA6E9A">
              <w:rPr>
                <w:color w:val="000000"/>
                <w:sz w:val="26"/>
                <w:szCs w:val="26"/>
              </w:rPr>
              <w:t xml:space="preserve"> </w:t>
            </w:r>
            <w:r w:rsidR="009E55FC">
              <w:rPr>
                <w:color w:val="000000"/>
                <w:sz w:val="26"/>
                <w:szCs w:val="26"/>
              </w:rPr>
              <w:t>03.07.</w:t>
            </w:r>
            <w:r w:rsidRPr="00AA6E9A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AA6E9A">
              <w:rPr>
                <w:color w:val="000000"/>
                <w:sz w:val="26"/>
                <w:szCs w:val="26"/>
              </w:rPr>
              <w:t xml:space="preserve"> года.</w:t>
            </w:r>
          </w:p>
          <w:p w:rsidR="0097616E" w:rsidRPr="00B416EE" w:rsidRDefault="0097616E" w:rsidP="00D514E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290C91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Реализация с участием общественных объединений, уставной задачей которых является участие в </w:t>
            </w:r>
            <w:r w:rsidRPr="007C3E97">
              <w:rPr>
                <w:sz w:val="26"/>
                <w:szCs w:val="26"/>
              </w:rPr>
              <w:lastRenderedPageBreak/>
              <w:t>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 xml:space="preserve">В состав комиссии Министерства по соблюдению требований к служебному поведению и </w:t>
            </w:r>
            <w:r w:rsidRPr="00B416EE">
              <w:rPr>
                <w:sz w:val="26"/>
                <w:szCs w:val="26"/>
              </w:rPr>
              <w:lastRenderedPageBreak/>
              <w:t>урегулированию конфликта интересов в отношении гражданских служащих и отдельных категорий лиц включен представить общественного совета при Министерстве.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B1152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B1152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5886" w:type="dxa"/>
          </w:tcPr>
          <w:p w:rsidR="003C486F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</w:t>
            </w:r>
            <w:r w:rsidR="003C486F" w:rsidRPr="00B416EE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требуемая информация размещена на сайт</w:t>
            </w:r>
            <w:r w:rsidRPr="00B416EE">
              <w:rPr>
                <w:sz w:val="26"/>
                <w:szCs w:val="26"/>
              </w:rPr>
              <w:t>е</w:t>
            </w:r>
            <w:r w:rsidR="003C486F" w:rsidRPr="00B416EE">
              <w:rPr>
                <w:sz w:val="26"/>
                <w:szCs w:val="26"/>
              </w:rPr>
              <w:t xml:space="preserve"> </w:t>
            </w:r>
            <w:r w:rsidRPr="00B416EE">
              <w:rPr>
                <w:sz w:val="26"/>
                <w:szCs w:val="26"/>
              </w:rPr>
              <w:t>Министерства</w:t>
            </w:r>
            <w:r w:rsidR="003C486F" w:rsidRPr="00B416EE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B1152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886" w:type="dxa"/>
          </w:tcPr>
          <w:p w:rsidR="007E49C5" w:rsidRPr="00B416EE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9C54C9" w:rsidTr="00AA6E9A">
        <w:tc>
          <w:tcPr>
            <w:tcW w:w="567" w:type="dxa"/>
          </w:tcPr>
          <w:p w:rsidR="007E49C5" w:rsidRPr="00C31CD9" w:rsidRDefault="00B11525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C31CD9" w:rsidRDefault="007E49C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886" w:type="dxa"/>
          </w:tcPr>
          <w:p w:rsidR="007E49C5" w:rsidRPr="00C31CD9" w:rsidRDefault="0097616E" w:rsidP="00D514E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616E">
              <w:rPr>
                <w:sz w:val="26"/>
                <w:szCs w:val="26"/>
              </w:rPr>
              <w:t xml:space="preserve">Ко дню борьбы с коррупции </w:t>
            </w:r>
            <w:r w:rsidR="00D514E9">
              <w:rPr>
                <w:sz w:val="26"/>
                <w:szCs w:val="26"/>
              </w:rPr>
              <w:t>проведен антикоррупционный диктант</w:t>
            </w:r>
            <w:r w:rsidR="00AA6E9A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626" w:type="dxa"/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</w:tcPr>
          <w:p w:rsidR="007E49C5" w:rsidRPr="007C3E97" w:rsidRDefault="007E49C5" w:rsidP="00734C35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коррупции, в том числе их обучение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886" w:type="dxa"/>
          </w:tcPr>
          <w:p w:rsidR="00F033F4" w:rsidRDefault="00D514E9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Консультант</w:t>
            </w:r>
            <w:r w:rsidR="00F033F4" w:rsidRPr="00F033F4">
              <w:rPr>
                <w:sz w:val="26"/>
                <w:szCs w:val="26"/>
              </w:rPr>
              <w:t xml:space="preserve"> Волкова Марин</w:t>
            </w:r>
            <w:r w:rsidR="00F033F4">
              <w:rPr>
                <w:sz w:val="26"/>
                <w:szCs w:val="26"/>
              </w:rPr>
              <w:t>а Александровна</w:t>
            </w:r>
            <w:r>
              <w:rPr>
                <w:sz w:val="26"/>
                <w:szCs w:val="26"/>
              </w:rPr>
              <w:t xml:space="preserve"> в 2024 году</w:t>
            </w:r>
            <w:r w:rsidR="00F033F4">
              <w:rPr>
                <w:sz w:val="26"/>
                <w:szCs w:val="26"/>
              </w:rPr>
              <w:t xml:space="preserve"> п</w:t>
            </w:r>
            <w:r w:rsidR="00F033F4" w:rsidRPr="00F033F4">
              <w:rPr>
                <w:sz w:val="26"/>
                <w:szCs w:val="26"/>
              </w:rPr>
              <w:t>рошла повышени</w:t>
            </w:r>
            <w:r>
              <w:rPr>
                <w:sz w:val="26"/>
                <w:szCs w:val="26"/>
              </w:rPr>
              <w:t>е</w:t>
            </w:r>
            <w:r w:rsidR="00F033F4" w:rsidRPr="00F033F4">
              <w:rPr>
                <w:sz w:val="26"/>
                <w:szCs w:val="26"/>
              </w:rPr>
              <w:t xml:space="preserve"> квалификации в ФГБОУ ВО «</w:t>
            </w:r>
            <w:r w:rsidR="00F033F4">
              <w:rPr>
                <w:sz w:val="26"/>
                <w:szCs w:val="26"/>
              </w:rPr>
              <w:t>Саратовский национальный иссл</w:t>
            </w:r>
            <w:r w:rsidR="00D402F9">
              <w:rPr>
                <w:sz w:val="26"/>
                <w:szCs w:val="26"/>
              </w:rPr>
              <w:t xml:space="preserve">едовательский университет имени </w:t>
            </w:r>
            <w:r>
              <w:rPr>
                <w:sz w:val="26"/>
                <w:szCs w:val="26"/>
              </w:rPr>
              <w:t xml:space="preserve">                             </w:t>
            </w:r>
            <w:r w:rsidR="00F033F4">
              <w:rPr>
                <w:sz w:val="26"/>
                <w:szCs w:val="26"/>
              </w:rPr>
              <w:t>Н.Г. Чернышевского</w:t>
            </w:r>
            <w:r w:rsidR="00F033F4" w:rsidRPr="00F033F4">
              <w:rPr>
                <w:sz w:val="26"/>
                <w:szCs w:val="26"/>
              </w:rPr>
              <w:t>» по программе: «</w:t>
            </w:r>
            <w:r w:rsidR="00F033F4">
              <w:rPr>
                <w:sz w:val="26"/>
                <w:szCs w:val="26"/>
              </w:rPr>
              <w:t>Требование о предотвращении и урегулировании конфликта интересов в публичном управлении</w:t>
            </w:r>
            <w:r w:rsidR="00F033F4" w:rsidRPr="00F033F4">
              <w:rPr>
                <w:sz w:val="26"/>
                <w:szCs w:val="26"/>
              </w:rPr>
              <w:t>», в объеме 16 час.</w:t>
            </w:r>
          </w:p>
          <w:p w:rsidR="00F033F4" w:rsidRDefault="00F033F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34C35" w:rsidRDefault="00734C3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033F4">
              <w:rPr>
                <w:sz w:val="26"/>
                <w:szCs w:val="26"/>
              </w:rPr>
              <w:lastRenderedPageBreak/>
              <w:t>При наличии соответствующей программы профессионального развития гражданский служащий будет направлен на обучение.</w:t>
            </w:r>
          </w:p>
          <w:p w:rsidR="007E49C5" w:rsidRPr="007C3E97" w:rsidRDefault="007E49C5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AA6E9A">
        <w:tc>
          <w:tcPr>
            <w:tcW w:w="567" w:type="dxa"/>
          </w:tcPr>
          <w:p w:rsidR="007E49C5" w:rsidRPr="007C3E97" w:rsidRDefault="009F0803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213904" w:rsidRDefault="007E49C5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</w:tcPr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5886" w:type="dxa"/>
          </w:tcPr>
          <w:p w:rsidR="007E49C5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При приеме на службу в гражданскими служащими проводятся соответствующие разъяснительные беседы, ознакомление с нормативной правовой базой.</w:t>
            </w:r>
          </w:p>
          <w:p w:rsidR="00120DEA" w:rsidRPr="00213904" w:rsidRDefault="00120DEA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626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13904" w:rsidRPr="007C3E97" w:rsidTr="00AA6E9A">
        <w:tc>
          <w:tcPr>
            <w:tcW w:w="567" w:type="dxa"/>
          </w:tcPr>
          <w:p w:rsidR="00213904" w:rsidRPr="00213904" w:rsidRDefault="00213904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213904"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</w:tcPr>
          <w:p w:rsidR="00213904" w:rsidRPr="00213904" w:rsidRDefault="00213904" w:rsidP="000E78F3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886" w:type="dxa"/>
          </w:tcPr>
          <w:p w:rsidR="00F033F4" w:rsidRDefault="00DC1631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C1631">
              <w:rPr>
                <w:sz w:val="26"/>
                <w:szCs w:val="26"/>
              </w:rPr>
              <w:t xml:space="preserve">Консультант Павлов Артём Михайлович </w:t>
            </w:r>
            <w:r w:rsidR="00D514E9">
              <w:rPr>
                <w:sz w:val="26"/>
                <w:szCs w:val="26"/>
              </w:rPr>
              <w:t>в 2024 году прошел</w:t>
            </w:r>
            <w:r w:rsidR="00D402F9" w:rsidRPr="00D402F9">
              <w:rPr>
                <w:sz w:val="26"/>
                <w:szCs w:val="26"/>
              </w:rPr>
              <w:t xml:space="preserve"> повышени</w:t>
            </w:r>
            <w:r w:rsidR="00D514E9">
              <w:rPr>
                <w:sz w:val="26"/>
                <w:szCs w:val="26"/>
              </w:rPr>
              <w:t>е</w:t>
            </w:r>
            <w:r w:rsidR="00D402F9" w:rsidRPr="00D402F9">
              <w:rPr>
                <w:sz w:val="26"/>
                <w:szCs w:val="26"/>
              </w:rPr>
              <w:t xml:space="preserve"> квалификации в ФГБОУ ВО «Саратовский государственный технический университет имени Гагарина Ю.А.» по программе: «Противодействие коррупции при осуществлении закупок товаров, работ, услуг для обеспечения государственных нужд», в объеме 16 час.</w:t>
            </w:r>
          </w:p>
          <w:p w:rsidR="00F033F4" w:rsidRDefault="00F033F4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13904" w:rsidRPr="003A1F2F" w:rsidRDefault="00835887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835887">
              <w:rPr>
                <w:sz w:val="26"/>
                <w:szCs w:val="26"/>
              </w:rPr>
              <w:t>При наличии соответствующей прогр</w:t>
            </w:r>
            <w:r>
              <w:rPr>
                <w:sz w:val="26"/>
                <w:szCs w:val="26"/>
              </w:rPr>
              <w:t>аммы профессионального развития г</w:t>
            </w:r>
            <w:r w:rsidRPr="00835887">
              <w:rPr>
                <w:sz w:val="26"/>
                <w:szCs w:val="26"/>
              </w:rPr>
              <w:t>раждански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      </w:r>
            <w:r>
              <w:rPr>
                <w:sz w:val="26"/>
                <w:szCs w:val="26"/>
              </w:rPr>
              <w:t xml:space="preserve">   будет направлен</w:t>
            </w:r>
            <w:r w:rsidRPr="00835887">
              <w:rPr>
                <w:sz w:val="26"/>
                <w:szCs w:val="26"/>
              </w:rPr>
              <w:t xml:space="preserve"> на обучение.</w:t>
            </w:r>
          </w:p>
        </w:tc>
        <w:tc>
          <w:tcPr>
            <w:tcW w:w="1626" w:type="dxa"/>
          </w:tcPr>
          <w:p w:rsidR="00213904" w:rsidRPr="007C3E97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AA6E9A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6237" w:type="dxa"/>
          </w:tcPr>
          <w:p w:rsidR="0071670D" w:rsidRPr="00213904" w:rsidRDefault="0071670D" w:rsidP="00734C35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 xml:space="preserve">Организация информирования гражданских служащих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</w:t>
            </w:r>
            <w:r w:rsidRPr="0071670D">
              <w:rPr>
                <w:sz w:val="26"/>
                <w:szCs w:val="26"/>
              </w:rPr>
              <w:br/>
            </w:r>
            <w:r w:rsidRPr="0071670D">
              <w:rPr>
                <w:sz w:val="26"/>
                <w:szCs w:val="26"/>
              </w:rPr>
              <w:lastRenderedPageBreak/>
              <w:t>а также по недостаткам и ошибкам, выявленным по результатам декларационной кампании</w:t>
            </w:r>
          </w:p>
        </w:tc>
        <w:tc>
          <w:tcPr>
            <w:tcW w:w="5886" w:type="dxa"/>
          </w:tcPr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lastRenderedPageBreak/>
              <w:t>Гражданские служащие по актуальным вопросам информируются своевременно.</w:t>
            </w:r>
          </w:p>
          <w:p w:rsidR="0071670D" w:rsidRPr="0071670D" w:rsidRDefault="0071670D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AA6E9A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bookmarkStart w:id="0" w:name="_GoBack" w:colFirst="0" w:colLast="3"/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237" w:type="dxa"/>
          </w:tcPr>
          <w:p w:rsidR="0071670D" w:rsidRPr="0071670D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Принятие мер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ресурсов.</w:t>
            </w:r>
          </w:p>
          <w:p w:rsidR="0071670D" w:rsidRPr="00213904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(</w:t>
            </w:r>
            <w:hyperlink r:id="rId7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regulation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gov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hyperlink r:id="rId8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vashkontrol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r w:rsidRPr="0071670D">
              <w:rPr>
                <w:sz w:val="26"/>
                <w:szCs w:val="26"/>
                <w:lang w:val="en-US"/>
              </w:rPr>
              <w:t>www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roi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ru</w:t>
            </w:r>
            <w:r w:rsidRPr="0071670D">
              <w:rPr>
                <w:sz w:val="26"/>
                <w:szCs w:val="26"/>
              </w:rPr>
              <w:t>)</w:t>
            </w:r>
          </w:p>
        </w:tc>
        <w:tc>
          <w:tcPr>
            <w:tcW w:w="5886" w:type="dxa"/>
          </w:tcPr>
          <w:p w:rsidR="005A2856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A2856">
              <w:rPr>
                <w:sz w:val="26"/>
                <w:szCs w:val="26"/>
              </w:rPr>
              <w:t>Информация о государственных интернет-ресурсах (сайт «Федеральный портал проектов нормативных правовых актов» (https://regulation.gov.ru/#), сайт «Ваш контроль» (www.vashkontrol.ru), сайт «Российская общественная инициатива» (www.roi.ru), используемых гражданами в целях осуществления общественного контроля размещена на официальном сайте Министерства цифрового развития</w:t>
            </w:r>
            <w:r w:rsidR="00D514E9">
              <w:rPr>
                <w:sz w:val="26"/>
                <w:szCs w:val="26"/>
              </w:rPr>
              <w:t xml:space="preserve"> </w:t>
            </w:r>
            <w:r w:rsidRPr="005A2856">
              <w:rPr>
                <w:sz w:val="26"/>
                <w:szCs w:val="26"/>
              </w:rPr>
              <w:t>и связи Пензенской области в информационно-телекоммуникационной сети "Интернет", а также в официальных аккаунтах в социальных сетях.</w:t>
            </w:r>
          </w:p>
          <w:p w:rsidR="005A2856" w:rsidRPr="001F353B" w:rsidRDefault="005A2856" w:rsidP="00A649B8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626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bookmarkEnd w:id="0"/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 w:rsidR="00D514E9">
        <w:rPr>
          <w:sz w:val="28"/>
          <w:szCs w:val="28"/>
        </w:rPr>
        <w:t>консультант</w:t>
      </w:r>
      <w:r>
        <w:rPr>
          <w:sz w:val="28"/>
          <w:szCs w:val="28"/>
        </w:rPr>
        <w:t xml:space="preserve"> отдела бухгалтерского учета, правовой и кадровой работы</w:t>
      </w:r>
      <w:r w:rsidR="00D514E9">
        <w:rPr>
          <w:sz w:val="28"/>
          <w:szCs w:val="28"/>
        </w:rPr>
        <w:t xml:space="preserve"> </w:t>
      </w:r>
      <w:r w:rsidR="00035C77">
        <w:rPr>
          <w:sz w:val="28"/>
          <w:szCs w:val="28"/>
        </w:rPr>
        <w:t>Волкова М.А</w:t>
      </w:r>
      <w:r w:rsidR="00CD5DEF">
        <w:rPr>
          <w:sz w:val="28"/>
          <w:szCs w:val="28"/>
        </w:rPr>
        <w:t>.  (20-10-10 доб. 204)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first" r:id="rId9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23" w:rsidRDefault="00EF0A23">
      <w:r>
        <w:separator/>
      </w:r>
    </w:p>
  </w:endnote>
  <w:endnote w:type="continuationSeparator" w:id="0">
    <w:p w:rsidR="00EF0A23" w:rsidRDefault="00EF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23" w:rsidRDefault="00EF0A23">
      <w:r>
        <w:separator/>
      </w:r>
    </w:p>
  </w:footnote>
  <w:footnote w:type="continuationSeparator" w:id="0">
    <w:p w:rsidR="00EF0A23" w:rsidRDefault="00EF0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8"/>
    <w:rsid w:val="00014F7A"/>
    <w:rsid w:val="00034F89"/>
    <w:rsid w:val="00035C77"/>
    <w:rsid w:val="000363AB"/>
    <w:rsid w:val="0004148D"/>
    <w:rsid w:val="00065EA9"/>
    <w:rsid w:val="0008152D"/>
    <w:rsid w:val="00094176"/>
    <w:rsid w:val="000B1160"/>
    <w:rsid w:val="000E6D0C"/>
    <w:rsid w:val="000E78F3"/>
    <w:rsid w:val="00120DEA"/>
    <w:rsid w:val="00123126"/>
    <w:rsid w:val="00144E13"/>
    <w:rsid w:val="0014760A"/>
    <w:rsid w:val="00153344"/>
    <w:rsid w:val="00154605"/>
    <w:rsid w:val="0017684A"/>
    <w:rsid w:val="00176DE9"/>
    <w:rsid w:val="00190DEE"/>
    <w:rsid w:val="001A75BF"/>
    <w:rsid w:val="001B7DFD"/>
    <w:rsid w:val="001C386F"/>
    <w:rsid w:val="001F2FB6"/>
    <w:rsid w:val="001F353B"/>
    <w:rsid w:val="001F749B"/>
    <w:rsid w:val="00202B1C"/>
    <w:rsid w:val="00211229"/>
    <w:rsid w:val="00213904"/>
    <w:rsid w:val="00240F44"/>
    <w:rsid w:val="00243B40"/>
    <w:rsid w:val="0024558B"/>
    <w:rsid w:val="002541B1"/>
    <w:rsid w:val="00260482"/>
    <w:rsid w:val="002644F0"/>
    <w:rsid w:val="00272AAF"/>
    <w:rsid w:val="00274A0C"/>
    <w:rsid w:val="00280E10"/>
    <w:rsid w:val="00284FA6"/>
    <w:rsid w:val="00290C91"/>
    <w:rsid w:val="00292944"/>
    <w:rsid w:val="00295F5D"/>
    <w:rsid w:val="002A2CC8"/>
    <w:rsid w:val="002B26DA"/>
    <w:rsid w:val="002B68FA"/>
    <w:rsid w:val="002B6B95"/>
    <w:rsid w:val="002C4D18"/>
    <w:rsid w:val="002E2146"/>
    <w:rsid w:val="0031076C"/>
    <w:rsid w:val="003255AF"/>
    <w:rsid w:val="003317E1"/>
    <w:rsid w:val="00352DDD"/>
    <w:rsid w:val="003623AC"/>
    <w:rsid w:val="00392EAC"/>
    <w:rsid w:val="003A1F2F"/>
    <w:rsid w:val="003A3074"/>
    <w:rsid w:val="003B6BE1"/>
    <w:rsid w:val="003C486F"/>
    <w:rsid w:val="003E55B3"/>
    <w:rsid w:val="003E59F1"/>
    <w:rsid w:val="003F4E2E"/>
    <w:rsid w:val="003F4EA4"/>
    <w:rsid w:val="003F6801"/>
    <w:rsid w:val="0040480A"/>
    <w:rsid w:val="00426FF1"/>
    <w:rsid w:val="00444631"/>
    <w:rsid w:val="004513A8"/>
    <w:rsid w:val="00472FC6"/>
    <w:rsid w:val="004827C1"/>
    <w:rsid w:val="00496AF2"/>
    <w:rsid w:val="004B0C4D"/>
    <w:rsid w:val="004B40B7"/>
    <w:rsid w:val="004E3713"/>
    <w:rsid w:val="004F6829"/>
    <w:rsid w:val="00500E66"/>
    <w:rsid w:val="0050701E"/>
    <w:rsid w:val="005176E0"/>
    <w:rsid w:val="0054374E"/>
    <w:rsid w:val="005509E5"/>
    <w:rsid w:val="005518AE"/>
    <w:rsid w:val="0056493B"/>
    <w:rsid w:val="0056747A"/>
    <w:rsid w:val="00573313"/>
    <w:rsid w:val="00583167"/>
    <w:rsid w:val="00585A67"/>
    <w:rsid w:val="0059237D"/>
    <w:rsid w:val="005A2856"/>
    <w:rsid w:val="005A6256"/>
    <w:rsid w:val="005B33ED"/>
    <w:rsid w:val="005B4A00"/>
    <w:rsid w:val="005D46E2"/>
    <w:rsid w:val="005F5C5C"/>
    <w:rsid w:val="005F70E3"/>
    <w:rsid w:val="00614A1D"/>
    <w:rsid w:val="00691065"/>
    <w:rsid w:val="006A1B6A"/>
    <w:rsid w:val="006B26A5"/>
    <w:rsid w:val="006D50A2"/>
    <w:rsid w:val="006D72A1"/>
    <w:rsid w:val="006E41CB"/>
    <w:rsid w:val="006F3770"/>
    <w:rsid w:val="006F4247"/>
    <w:rsid w:val="00713557"/>
    <w:rsid w:val="0071670D"/>
    <w:rsid w:val="00726310"/>
    <w:rsid w:val="00734C35"/>
    <w:rsid w:val="0074074F"/>
    <w:rsid w:val="00765D06"/>
    <w:rsid w:val="00767E84"/>
    <w:rsid w:val="007A6768"/>
    <w:rsid w:val="007B0B2E"/>
    <w:rsid w:val="007C3E97"/>
    <w:rsid w:val="007C5B47"/>
    <w:rsid w:val="007E49C5"/>
    <w:rsid w:val="007E523C"/>
    <w:rsid w:val="007F5D22"/>
    <w:rsid w:val="007F731F"/>
    <w:rsid w:val="008046D2"/>
    <w:rsid w:val="0081359C"/>
    <w:rsid w:val="00826FE5"/>
    <w:rsid w:val="00832228"/>
    <w:rsid w:val="00835887"/>
    <w:rsid w:val="008449A2"/>
    <w:rsid w:val="0085078E"/>
    <w:rsid w:val="00860C8B"/>
    <w:rsid w:val="0086512C"/>
    <w:rsid w:val="00871378"/>
    <w:rsid w:val="00872EC2"/>
    <w:rsid w:val="00876BAA"/>
    <w:rsid w:val="008826D6"/>
    <w:rsid w:val="008A291C"/>
    <w:rsid w:val="008D570E"/>
    <w:rsid w:val="008E21CB"/>
    <w:rsid w:val="008E5A92"/>
    <w:rsid w:val="008E767D"/>
    <w:rsid w:val="008F186A"/>
    <w:rsid w:val="00901365"/>
    <w:rsid w:val="00964998"/>
    <w:rsid w:val="0097616E"/>
    <w:rsid w:val="009C01B2"/>
    <w:rsid w:val="009C1CB6"/>
    <w:rsid w:val="009C5118"/>
    <w:rsid w:val="009C54C9"/>
    <w:rsid w:val="009E2FBA"/>
    <w:rsid w:val="009E55FC"/>
    <w:rsid w:val="009E5A0E"/>
    <w:rsid w:val="009E7456"/>
    <w:rsid w:val="009F0803"/>
    <w:rsid w:val="009F1B3B"/>
    <w:rsid w:val="009F7164"/>
    <w:rsid w:val="00A01858"/>
    <w:rsid w:val="00A15F18"/>
    <w:rsid w:val="00A26D8A"/>
    <w:rsid w:val="00A370FE"/>
    <w:rsid w:val="00A649B8"/>
    <w:rsid w:val="00A71E9E"/>
    <w:rsid w:val="00A95A84"/>
    <w:rsid w:val="00A95F63"/>
    <w:rsid w:val="00A978F5"/>
    <w:rsid w:val="00AA6AFF"/>
    <w:rsid w:val="00AA6E9A"/>
    <w:rsid w:val="00AB4E65"/>
    <w:rsid w:val="00AD100F"/>
    <w:rsid w:val="00AD6679"/>
    <w:rsid w:val="00AE324C"/>
    <w:rsid w:val="00AE3EDC"/>
    <w:rsid w:val="00AE4222"/>
    <w:rsid w:val="00AE667C"/>
    <w:rsid w:val="00AF0565"/>
    <w:rsid w:val="00B11525"/>
    <w:rsid w:val="00B24A73"/>
    <w:rsid w:val="00B416EE"/>
    <w:rsid w:val="00B47F7C"/>
    <w:rsid w:val="00B529A9"/>
    <w:rsid w:val="00B72767"/>
    <w:rsid w:val="00B73FDC"/>
    <w:rsid w:val="00B83405"/>
    <w:rsid w:val="00B923BC"/>
    <w:rsid w:val="00BA1847"/>
    <w:rsid w:val="00BB69E7"/>
    <w:rsid w:val="00BC488B"/>
    <w:rsid w:val="00BD4CBD"/>
    <w:rsid w:val="00BE4E21"/>
    <w:rsid w:val="00C07B93"/>
    <w:rsid w:val="00C262AB"/>
    <w:rsid w:val="00C31BEC"/>
    <w:rsid w:val="00C31CD9"/>
    <w:rsid w:val="00C4526C"/>
    <w:rsid w:val="00C719EB"/>
    <w:rsid w:val="00C92537"/>
    <w:rsid w:val="00C93301"/>
    <w:rsid w:val="00C96F98"/>
    <w:rsid w:val="00CA6FF9"/>
    <w:rsid w:val="00CA7455"/>
    <w:rsid w:val="00CB11BC"/>
    <w:rsid w:val="00CC01A2"/>
    <w:rsid w:val="00CC1BFE"/>
    <w:rsid w:val="00CD1DE0"/>
    <w:rsid w:val="00CD5DEF"/>
    <w:rsid w:val="00CE0D9C"/>
    <w:rsid w:val="00CE1D50"/>
    <w:rsid w:val="00CE41C8"/>
    <w:rsid w:val="00CE4D37"/>
    <w:rsid w:val="00CE6B56"/>
    <w:rsid w:val="00CF69F4"/>
    <w:rsid w:val="00D20234"/>
    <w:rsid w:val="00D24DF5"/>
    <w:rsid w:val="00D30FAF"/>
    <w:rsid w:val="00D379BF"/>
    <w:rsid w:val="00D402F9"/>
    <w:rsid w:val="00D514E9"/>
    <w:rsid w:val="00DA5489"/>
    <w:rsid w:val="00DC1631"/>
    <w:rsid w:val="00E0111A"/>
    <w:rsid w:val="00E52A2A"/>
    <w:rsid w:val="00E735DD"/>
    <w:rsid w:val="00E75F44"/>
    <w:rsid w:val="00E931EB"/>
    <w:rsid w:val="00EA7DDC"/>
    <w:rsid w:val="00EC274F"/>
    <w:rsid w:val="00EC4852"/>
    <w:rsid w:val="00EE03C1"/>
    <w:rsid w:val="00EF0A23"/>
    <w:rsid w:val="00F0043C"/>
    <w:rsid w:val="00F033F4"/>
    <w:rsid w:val="00F13E01"/>
    <w:rsid w:val="00F162D2"/>
    <w:rsid w:val="00F1654C"/>
    <w:rsid w:val="00F26520"/>
    <w:rsid w:val="00F279A5"/>
    <w:rsid w:val="00F31266"/>
    <w:rsid w:val="00F473C5"/>
    <w:rsid w:val="00F60638"/>
    <w:rsid w:val="00F61D04"/>
    <w:rsid w:val="00F67069"/>
    <w:rsid w:val="00FB11C4"/>
    <w:rsid w:val="00FC6362"/>
    <w:rsid w:val="00FD4B06"/>
    <w:rsid w:val="00FD66A8"/>
    <w:rsid w:val="00FD744A"/>
    <w:rsid w:val="00FF2D5F"/>
    <w:rsid w:val="00FF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1115FB"/>
  <w15:docId w15:val="{588AD0B7-09C0-4171-9096-EB87C46A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nhideWhenUsed/>
    <w:rsid w:val="00716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kontr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326</TotalTime>
  <Pages>13</Pages>
  <Words>3546</Words>
  <Characters>20215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Марина</cp:lastModifiedBy>
  <cp:revision>8</cp:revision>
  <cp:lastPrinted>2023-10-24T07:27:00Z</cp:lastPrinted>
  <dcterms:created xsi:type="dcterms:W3CDTF">2025-01-27T06:24:00Z</dcterms:created>
  <dcterms:modified xsi:type="dcterms:W3CDTF">2025-01-27T12:23:00Z</dcterms:modified>
</cp:coreProperties>
</file>